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98156" w14:textId="77777777" w:rsidR="00A44986" w:rsidRPr="00A44986" w:rsidRDefault="00A44986" w:rsidP="00F02BC9">
      <w:pPr>
        <w:pStyle w:val="Title"/>
      </w:pPr>
      <w:r w:rsidRPr="00A44986">
        <w:t>Lytchett Matravers Village Hall</w:t>
      </w:r>
    </w:p>
    <w:p w14:paraId="72739D13" w14:textId="086DBF0E" w:rsidR="00A44986" w:rsidRPr="00F02BC9" w:rsidRDefault="00B75A35" w:rsidP="00F02BC9">
      <w:pPr>
        <w:pStyle w:val="Title"/>
        <w:rPr>
          <w:sz w:val="44"/>
          <w:szCs w:val="44"/>
        </w:rPr>
      </w:pPr>
      <w:r>
        <w:rPr>
          <w:sz w:val="44"/>
          <w:szCs w:val="44"/>
        </w:rPr>
        <w:t>Booking Agreement Form</w:t>
      </w:r>
    </w:p>
    <w:p w14:paraId="785E6F35" w14:textId="77777777" w:rsidR="00ED492A" w:rsidRDefault="00ED492A" w:rsidP="0099055D">
      <w:pPr>
        <w:pStyle w:val="VH1"/>
        <w:rPr>
          <w:rStyle w:val="Heading2Char"/>
          <w:lang w:val="en-GB"/>
        </w:rPr>
      </w:pPr>
    </w:p>
    <w:p w14:paraId="585DE420" w14:textId="41B5D94E" w:rsidR="00A44986" w:rsidRDefault="00A44986" w:rsidP="0099055D">
      <w:pPr>
        <w:pStyle w:val="VH1"/>
        <w:rPr>
          <w:rStyle w:val="Heading2Char"/>
          <w:lang w:val="en-GB"/>
        </w:rPr>
      </w:pPr>
      <w:r w:rsidRPr="00A44986">
        <w:rPr>
          <w:rStyle w:val="Heading2Char"/>
          <w:lang w:val="en-GB"/>
        </w:rPr>
        <w:t>Managed by: Lytchett Matravers Village Hall Management Committee (LMVHMC)</w:t>
      </w:r>
    </w:p>
    <w:p w14:paraId="7CF32DF5" w14:textId="132C6875" w:rsidR="006F0C48" w:rsidRPr="00F02BC9" w:rsidRDefault="006F0C48" w:rsidP="0099055D">
      <w:pPr>
        <w:pStyle w:val="VH1"/>
        <w:rPr>
          <w:rStyle w:val="Heading2Char"/>
          <w:rFonts w:ascii="Aptos Serif" w:hAnsi="Aptos Serif" w:cs="Aptos Serif"/>
          <w:b w:val="0"/>
          <w:smallCaps w:val="0"/>
          <w:color w:val="4C00BF" w:themeColor="accent6" w:themeShade="BF"/>
          <w:sz w:val="44"/>
          <w:szCs w:val="44"/>
          <w:lang w:val="en-GB"/>
        </w:rPr>
      </w:pPr>
      <w:r w:rsidRPr="00A44986">
        <w:rPr>
          <w:rStyle w:val="Heading2Char"/>
          <w:lang w:val="en-GB"/>
        </w:rPr>
        <w:t>Email:</w:t>
      </w:r>
      <w:r>
        <w:rPr>
          <w:rStyle w:val="Heading2Char"/>
          <w:lang w:val="en-GB"/>
        </w:rPr>
        <w:t xml:space="preserve"> </w:t>
      </w:r>
      <w:hyperlink r:id="rId7" w:history="1">
        <w:r w:rsidR="00ED492A" w:rsidRPr="00213DA1">
          <w:rPr>
            <w:rStyle w:val="Hyperlink"/>
            <w:rFonts w:ascii="Cambria" w:eastAsiaTheme="majorEastAsia" w:hAnsi="Cambria" w:cs="Aptos"/>
            <w:lang w:val="en-GB"/>
          </w:rPr>
          <w:t>Enquiries@lytchettmatraversvhall.co.uk</w:t>
        </w:r>
      </w:hyperlink>
    </w:p>
    <w:p w14:paraId="712E6314" w14:textId="5C17A13C" w:rsidR="00B75A35" w:rsidRDefault="00B75A35" w:rsidP="0099055D">
      <w:pPr>
        <w:pStyle w:val="VH1"/>
        <w:rPr>
          <w:rStyle w:val="Hyperlink"/>
          <w:rFonts w:ascii="Cambria" w:eastAsiaTheme="majorEastAsia" w:hAnsi="Cambria" w:cs="Aptos"/>
          <w:sz w:val="20"/>
          <w:szCs w:val="20"/>
          <w:lang w:val="en-GB"/>
        </w:rPr>
      </w:pPr>
      <w:r w:rsidRPr="00B75A35">
        <w:rPr>
          <w:rStyle w:val="Heading2Char"/>
          <w:lang w:val="en-GB"/>
        </w:rPr>
        <w:t xml:space="preserve">Website: </w:t>
      </w:r>
      <w:hyperlink r:id="rId8" w:history="1">
        <w:r w:rsidRPr="00213DA1">
          <w:rPr>
            <w:rStyle w:val="Hyperlink"/>
            <w:rFonts w:ascii="Cambria" w:eastAsiaTheme="majorEastAsia" w:hAnsi="Cambria" w:cs="Aptos"/>
            <w:sz w:val="20"/>
            <w:szCs w:val="20"/>
            <w:lang w:val="en-GB"/>
          </w:rPr>
          <w:t>www.Lytchettmatraversvhall.co.uk</w:t>
        </w:r>
      </w:hyperlink>
    </w:p>
    <w:p w14:paraId="7977809F" w14:textId="77777777" w:rsidR="00B75A35" w:rsidRPr="00B75A35" w:rsidRDefault="00B75A35" w:rsidP="0099055D">
      <w:pPr>
        <w:pStyle w:val="VH1"/>
        <w:rPr>
          <w:rStyle w:val="Hyperlink"/>
          <w:b/>
          <w:smallCaps/>
          <w:sz w:val="20"/>
          <w:szCs w:val="20"/>
          <w:lang w:val="en-GB"/>
        </w:rPr>
      </w:pPr>
    </w:p>
    <w:p w14:paraId="6B863BE6" w14:textId="77777777" w:rsidR="002478BC" w:rsidRDefault="002478BC" w:rsidP="002478BC">
      <w:pPr>
        <w:pStyle w:val="Heading3"/>
      </w:pPr>
      <w:r w:rsidRPr="00163861">
        <w:t xml:space="preserve">Hirer </w:t>
      </w:r>
      <w:r>
        <w:t>Details</w:t>
      </w:r>
    </w:p>
    <w:tbl>
      <w:tblPr>
        <w:tblStyle w:val="TableGrid"/>
        <w:tblW w:w="9775" w:type="dxa"/>
        <w:tblBorders>
          <w:top w:val="dotted" w:sz="4" w:space="0" w:color="330080" w:themeColor="accent6" w:themeShade="80"/>
          <w:left w:val="dotted" w:sz="4" w:space="0" w:color="330080" w:themeColor="accent6" w:themeShade="80"/>
          <w:bottom w:val="dotted" w:sz="4" w:space="0" w:color="330080" w:themeColor="accent6" w:themeShade="80"/>
          <w:right w:val="dotted" w:sz="4" w:space="0" w:color="330080" w:themeColor="accent6" w:themeShade="80"/>
          <w:insideH w:val="dotted" w:sz="4" w:space="0" w:color="330080" w:themeColor="accent6" w:themeShade="80"/>
          <w:insideV w:val="dotted" w:sz="4" w:space="0" w:color="330080" w:themeColor="accent6" w:themeShade="8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987"/>
        <w:gridCol w:w="2410"/>
        <w:gridCol w:w="1022"/>
        <w:gridCol w:w="3912"/>
        <w:gridCol w:w="26"/>
      </w:tblGrid>
      <w:tr w:rsidR="00AC727E" w:rsidRPr="0043487F" w14:paraId="725009E9" w14:textId="77777777" w:rsidTr="00D722C8">
        <w:trPr>
          <w:trHeight w:hRule="exact" w:val="340"/>
        </w:trPr>
        <w:tc>
          <w:tcPr>
            <w:tcW w:w="2405" w:type="dxa"/>
            <w:gridSpan w:val="2"/>
            <w:vAlign w:val="bottom"/>
          </w:tcPr>
          <w:p w14:paraId="17B4DC7F" w14:textId="77777777" w:rsidR="002478BC" w:rsidRPr="0043487F" w:rsidRDefault="002478BC" w:rsidP="00861C94">
            <w:pPr>
              <w:pStyle w:val="VH3"/>
              <w:rPr>
                <w:rFonts w:eastAsiaTheme="majorEastAsia"/>
              </w:rPr>
            </w:pPr>
            <w:r w:rsidRPr="0043487F">
              <w:rPr>
                <w:rFonts w:eastAsiaTheme="majorEastAsia"/>
              </w:rPr>
              <w:t xml:space="preserve">Organisation/Individual: </w:t>
            </w:r>
          </w:p>
        </w:tc>
        <w:tc>
          <w:tcPr>
            <w:tcW w:w="7370" w:type="dxa"/>
            <w:gridSpan w:val="4"/>
            <w:vAlign w:val="bottom"/>
          </w:tcPr>
          <w:p w14:paraId="107BA405" w14:textId="4063C2F7" w:rsidR="002478BC" w:rsidRPr="0043487F" w:rsidRDefault="002478BC" w:rsidP="00861C94">
            <w:pPr>
              <w:pStyle w:val="VH3"/>
              <w:rPr>
                <w:rFonts w:eastAsiaTheme="majorEastAsia"/>
              </w:rPr>
            </w:pPr>
          </w:p>
        </w:tc>
      </w:tr>
      <w:tr w:rsidR="00AC727E" w:rsidRPr="0043487F" w14:paraId="43FECB58" w14:textId="77777777" w:rsidTr="00D722C8">
        <w:trPr>
          <w:trHeight w:hRule="exact" w:val="340"/>
        </w:trPr>
        <w:tc>
          <w:tcPr>
            <w:tcW w:w="2405" w:type="dxa"/>
            <w:gridSpan w:val="2"/>
            <w:vAlign w:val="bottom"/>
          </w:tcPr>
          <w:p w14:paraId="13BD4BBD" w14:textId="326B1A5E" w:rsidR="002478BC" w:rsidRPr="0043487F" w:rsidRDefault="00274173" w:rsidP="00861C94">
            <w:pPr>
              <w:pStyle w:val="VH3"/>
              <w:rPr>
                <w:rFonts w:eastAsiaTheme="majorEastAsia"/>
              </w:rPr>
            </w:pPr>
            <w:r w:rsidRPr="0043487F">
              <w:rPr>
                <w:rFonts w:eastAsiaTheme="majorEastAsia"/>
              </w:rPr>
              <w:t xml:space="preserve">Name of </w:t>
            </w:r>
            <w:r w:rsidR="00321D71" w:rsidRPr="0043487F">
              <w:rPr>
                <w:rFonts w:eastAsiaTheme="majorEastAsia"/>
              </w:rPr>
              <w:t>M</w:t>
            </w:r>
            <w:r w:rsidRPr="0043487F">
              <w:rPr>
                <w:rFonts w:eastAsiaTheme="majorEastAsia"/>
              </w:rPr>
              <w:t xml:space="preserve">ain </w:t>
            </w:r>
            <w:r w:rsidR="00321D71" w:rsidRPr="0043487F">
              <w:rPr>
                <w:rFonts w:eastAsiaTheme="majorEastAsia"/>
              </w:rPr>
              <w:t>C</w:t>
            </w:r>
            <w:r w:rsidRPr="0043487F">
              <w:rPr>
                <w:rFonts w:eastAsiaTheme="majorEastAsia"/>
              </w:rPr>
              <w:t>ontact</w:t>
            </w:r>
            <w:r w:rsidR="002478BC" w:rsidRPr="0043487F">
              <w:rPr>
                <w:rFonts w:eastAsiaTheme="majorEastAsia"/>
              </w:rPr>
              <w:t>:</w:t>
            </w:r>
          </w:p>
        </w:tc>
        <w:tc>
          <w:tcPr>
            <w:tcW w:w="7370" w:type="dxa"/>
            <w:gridSpan w:val="4"/>
            <w:vAlign w:val="bottom"/>
          </w:tcPr>
          <w:p w14:paraId="600F3F5D" w14:textId="4AECC501" w:rsidR="002478BC" w:rsidRPr="0043487F" w:rsidRDefault="002478BC" w:rsidP="00861C94">
            <w:pPr>
              <w:pStyle w:val="VH3"/>
              <w:rPr>
                <w:rFonts w:eastAsiaTheme="majorEastAsia"/>
              </w:rPr>
            </w:pPr>
          </w:p>
        </w:tc>
      </w:tr>
      <w:tr w:rsidR="00AC727E" w:rsidRPr="0043487F" w14:paraId="498414D9" w14:textId="77777777" w:rsidTr="00D722C8">
        <w:trPr>
          <w:trHeight w:hRule="exact" w:val="340"/>
        </w:trPr>
        <w:tc>
          <w:tcPr>
            <w:tcW w:w="2405" w:type="dxa"/>
            <w:gridSpan w:val="2"/>
            <w:vAlign w:val="bottom"/>
          </w:tcPr>
          <w:p w14:paraId="32E1F275" w14:textId="0CC4366C" w:rsidR="00B46C4C" w:rsidRPr="0043487F" w:rsidRDefault="00B46C4C" w:rsidP="00861C94">
            <w:pPr>
              <w:pStyle w:val="VH3"/>
              <w:rPr>
                <w:rFonts w:eastAsiaTheme="majorEastAsia"/>
              </w:rPr>
            </w:pPr>
            <w:r w:rsidRPr="0043487F">
              <w:rPr>
                <w:rFonts w:eastAsiaTheme="majorEastAsia"/>
              </w:rPr>
              <w:t>Address:</w:t>
            </w:r>
          </w:p>
        </w:tc>
        <w:tc>
          <w:tcPr>
            <w:tcW w:w="7370" w:type="dxa"/>
            <w:gridSpan w:val="4"/>
            <w:vAlign w:val="bottom"/>
          </w:tcPr>
          <w:p w14:paraId="211F5171" w14:textId="36B71254" w:rsidR="00B46C4C" w:rsidRPr="0043487F" w:rsidRDefault="00B46C4C" w:rsidP="00861C94">
            <w:pPr>
              <w:pStyle w:val="VH3"/>
              <w:rPr>
                <w:rFonts w:eastAsiaTheme="majorEastAsia"/>
              </w:rPr>
            </w:pPr>
          </w:p>
        </w:tc>
      </w:tr>
      <w:tr w:rsidR="00AC727E" w:rsidRPr="0043487F" w14:paraId="3F6E6CC5" w14:textId="77777777" w:rsidTr="00D722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" w:type="dxa"/>
          <w:trHeight w:hRule="exact" w:val="340"/>
        </w:trPr>
        <w:tc>
          <w:tcPr>
            <w:tcW w:w="1418" w:type="dxa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20CBD2C7" w14:textId="77777777" w:rsidR="002478BC" w:rsidRPr="0043487F" w:rsidRDefault="002478BC" w:rsidP="00861C94">
            <w:pPr>
              <w:pStyle w:val="VH3"/>
              <w:rPr>
                <w:rFonts w:eastAsiaTheme="majorEastAsia"/>
              </w:rPr>
            </w:pPr>
            <w:r w:rsidRPr="0043487F">
              <w:rPr>
                <w:rFonts w:eastAsiaTheme="majorEastAsia"/>
              </w:rPr>
              <w:t>Tel/Mobile:</w:t>
            </w:r>
          </w:p>
        </w:tc>
        <w:tc>
          <w:tcPr>
            <w:tcW w:w="3397" w:type="dxa"/>
            <w:gridSpan w:val="2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4661CDAC" w14:textId="4033A0C6" w:rsidR="002478BC" w:rsidRPr="0043487F" w:rsidRDefault="002478BC" w:rsidP="00861C94">
            <w:pPr>
              <w:pStyle w:val="VH3"/>
              <w:rPr>
                <w:rFonts w:eastAsiaTheme="majorEastAsia"/>
              </w:rPr>
            </w:pPr>
          </w:p>
        </w:tc>
        <w:tc>
          <w:tcPr>
            <w:tcW w:w="1022" w:type="dxa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311C0DDC" w14:textId="77777777" w:rsidR="002478BC" w:rsidRPr="0043487F" w:rsidRDefault="002478BC" w:rsidP="00861C94">
            <w:pPr>
              <w:pStyle w:val="VH3"/>
              <w:rPr>
                <w:rFonts w:eastAsiaTheme="majorEastAsia"/>
              </w:rPr>
            </w:pPr>
            <w:r w:rsidRPr="0043487F">
              <w:rPr>
                <w:rFonts w:eastAsiaTheme="majorEastAsia"/>
              </w:rPr>
              <w:t>Email:</w:t>
            </w:r>
          </w:p>
        </w:tc>
        <w:tc>
          <w:tcPr>
            <w:tcW w:w="3912" w:type="dxa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1C4C8A9D" w14:textId="17ABA745" w:rsidR="002478BC" w:rsidRPr="0043487F" w:rsidRDefault="002478BC" w:rsidP="00861C94">
            <w:pPr>
              <w:pStyle w:val="VH3"/>
              <w:rPr>
                <w:rFonts w:eastAsiaTheme="majorEastAsia"/>
              </w:rPr>
            </w:pPr>
          </w:p>
        </w:tc>
      </w:tr>
      <w:tr w:rsidR="00AC727E" w:rsidRPr="0043487F" w14:paraId="30B558FA" w14:textId="77777777" w:rsidTr="00D722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" w:type="dxa"/>
          <w:trHeight w:hRule="exact" w:val="340"/>
        </w:trPr>
        <w:tc>
          <w:tcPr>
            <w:tcW w:w="1418" w:type="dxa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31A564A4" w14:textId="234A5A0A" w:rsidR="00462212" w:rsidRPr="0043487F" w:rsidRDefault="00462212" w:rsidP="00861C94">
            <w:pPr>
              <w:pStyle w:val="VH3"/>
              <w:rPr>
                <w:rFonts w:eastAsiaTheme="majorEastAsia"/>
              </w:rPr>
            </w:pPr>
            <w:r w:rsidRPr="0043487F">
              <w:rPr>
                <w:rFonts w:eastAsiaTheme="majorEastAsia"/>
              </w:rPr>
              <w:t>Aged over 18</w:t>
            </w:r>
          </w:p>
        </w:tc>
        <w:tc>
          <w:tcPr>
            <w:tcW w:w="3397" w:type="dxa"/>
            <w:gridSpan w:val="2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3112A339" w14:textId="2B3E4B93" w:rsidR="00462212" w:rsidRPr="00B5129D" w:rsidRDefault="00462212" w:rsidP="00861C94">
            <w:pPr>
              <w:pStyle w:val="VH3"/>
              <w:rPr>
                <w:rFonts w:eastAsiaTheme="majorEastAsia"/>
              </w:rPr>
            </w:pPr>
          </w:p>
        </w:tc>
        <w:tc>
          <w:tcPr>
            <w:tcW w:w="1022" w:type="dxa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330C8BAA" w14:textId="77777777" w:rsidR="00462212" w:rsidRPr="0043487F" w:rsidRDefault="00462212" w:rsidP="00861C94">
            <w:pPr>
              <w:pStyle w:val="VH3"/>
              <w:rPr>
                <w:rFonts w:eastAsiaTheme="majorEastAsia"/>
              </w:rPr>
            </w:pPr>
          </w:p>
        </w:tc>
        <w:tc>
          <w:tcPr>
            <w:tcW w:w="3912" w:type="dxa"/>
            <w:tcBorders>
              <w:top w:val="dotted" w:sz="4" w:space="0" w:color="330080" w:themeColor="accent6" w:themeShade="80"/>
              <w:left w:val="dotted" w:sz="4" w:space="0" w:color="330080" w:themeColor="accent6" w:themeShade="80"/>
              <w:bottom w:val="dotted" w:sz="4" w:space="0" w:color="330080" w:themeColor="accent6" w:themeShade="80"/>
              <w:right w:val="dotted" w:sz="4" w:space="0" w:color="330080" w:themeColor="accent6" w:themeShade="80"/>
            </w:tcBorders>
            <w:vAlign w:val="bottom"/>
          </w:tcPr>
          <w:p w14:paraId="0356B6F4" w14:textId="77777777" w:rsidR="00462212" w:rsidRPr="0043487F" w:rsidRDefault="00462212" w:rsidP="00861C94">
            <w:pPr>
              <w:pStyle w:val="VH3"/>
              <w:rPr>
                <w:rFonts w:eastAsiaTheme="majorEastAsia"/>
              </w:rPr>
            </w:pPr>
          </w:p>
        </w:tc>
      </w:tr>
    </w:tbl>
    <w:p w14:paraId="0A4FA334" w14:textId="13263664" w:rsidR="002478BC" w:rsidRDefault="00321D71" w:rsidP="002478BC">
      <w:pPr>
        <w:pStyle w:val="Heading3"/>
      </w:pPr>
      <w:r>
        <w:t>Booking</w:t>
      </w:r>
      <w:r w:rsidR="002478BC" w:rsidRPr="00163861">
        <w:t xml:space="preserve"> Details</w:t>
      </w:r>
    </w:p>
    <w:tbl>
      <w:tblPr>
        <w:tblStyle w:val="TableGrid"/>
        <w:tblW w:w="9634" w:type="dxa"/>
        <w:tblBorders>
          <w:top w:val="dotted" w:sz="4" w:space="0" w:color="330080" w:themeColor="accent6" w:themeShade="80"/>
          <w:left w:val="dotted" w:sz="4" w:space="0" w:color="330080" w:themeColor="accent6" w:themeShade="80"/>
          <w:bottom w:val="dotted" w:sz="4" w:space="0" w:color="330080" w:themeColor="accent6" w:themeShade="80"/>
          <w:right w:val="dotted" w:sz="4" w:space="0" w:color="330080" w:themeColor="accent6" w:themeShade="80"/>
          <w:insideH w:val="dotted" w:sz="4" w:space="0" w:color="330080" w:themeColor="accent6" w:themeShade="80"/>
          <w:insideV w:val="dotted" w:sz="4" w:space="0" w:color="330080" w:themeColor="accent6" w:themeShade="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4"/>
        <w:gridCol w:w="1855"/>
        <w:gridCol w:w="1190"/>
        <w:gridCol w:w="2036"/>
        <w:gridCol w:w="1899"/>
      </w:tblGrid>
      <w:tr w:rsidR="002478BC" w:rsidRPr="0043487F" w14:paraId="08DD19B9" w14:textId="77777777" w:rsidTr="00CA603F">
        <w:trPr>
          <w:trHeight w:val="283"/>
        </w:trPr>
        <w:tc>
          <w:tcPr>
            <w:tcW w:w="0" w:type="auto"/>
            <w:vAlign w:val="center"/>
          </w:tcPr>
          <w:p w14:paraId="2C34A901" w14:textId="77777777" w:rsidR="002478BC" w:rsidRPr="0043487F" w:rsidRDefault="002478BC" w:rsidP="00861C94">
            <w:pPr>
              <w:pStyle w:val="VH3"/>
              <w:rPr>
                <w:rFonts w:eastAsiaTheme="majorEastAsia"/>
              </w:rPr>
            </w:pPr>
            <w:r w:rsidRPr="0043487F">
              <w:t xml:space="preserve">Function / Event Title: </w:t>
            </w:r>
          </w:p>
        </w:tc>
        <w:tc>
          <w:tcPr>
            <w:tcW w:w="0" w:type="auto"/>
            <w:gridSpan w:val="4"/>
            <w:vAlign w:val="center"/>
          </w:tcPr>
          <w:p w14:paraId="7B445E28" w14:textId="77777777" w:rsidR="002478BC" w:rsidRPr="0043487F" w:rsidRDefault="002478BC" w:rsidP="00861C94">
            <w:pPr>
              <w:pStyle w:val="VH3"/>
              <w:rPr>
                <w:rFonts w:eastAsiaTheme="majorEastAsia"/>
              </w:rPr>
            </w:pPr>
          </w:p>
        </w:tc>
      </w:tr>
      <w:tr w:rsidR="002478BC" w:rsidRPr="0043487F" w14:paraId="7953C576" w14:textId="77777777" w:rsidTr="00CA603F">
        <w:trPr>
          <w:trHeight w:val="283"/>
        </w:trPr>
        <w:tc>
          <w:tcPr>
            <w:tcW w:w="0" w:type="auto"/>
            <w:vAlign w:val="center"/>
          </w:tcPr>
          <w:p w14:paraId="253084FB" w14:textId="77777777" w:rsidR="002478BC" w:rsidRPr="0043487F" w:rsidRDefault="002478BC" w:rsidP="00861C94">
            <w:pPr>
              <w:pStyle w:val="VH3"/>
            </w:pPr>
            <w:r w:rsidRPr="0043487F">
              <w:t>Date</w:t>
            </w:r>
          </w:p>
        </w:tc>
        <w:tc>
          <w:tcPr>
            <w:tcW w:w="0" w:type="auto"/>
            <w:gridSpan w:val="4"/>
            <w:vAlign w:val="center"/>
          </w:tcPr>
          <w:p w14:paraId="516A628E" w14:textId="0814B1EC" w:rsidR="002478BC" w:rsidRPr="0043487F" w:rsidRDefault="002478BC" w:rsidP="00861C94">
            <w:pPr>
              <w:pStyle w:val="VH3"/>
              <w:rPr>
                <w:rFonts w:eastAsiaTheme="majorEastAsia"/>
              </w:rPr>
            </w:pPr>
          </w:p>
        </w:tc>
      </w:tr>
      <w:tr w:rsidR="002478BC" w:rsidRPr="0043487F" w14:paraId="35C95A75" w14:textId="77777777" w:rsidTr="00CA603F">
        <w:trPr>
          <w:trHeight w:val="283"/>
        </w:trPr>
        <w:tc>
          <w:tcPr>
            <w:tcW w:w="0" w:type="auto"/>
            <w:vAlign w:val="center"/>
          </w:tcPr>
          <w:p w14:paraId="1DCB44F1" w14:textId="77777777" w:rsidR="002478BC" w:rsidRPr="0043487F" w:rsidRDefault="002478BC" w:rsidP="00861C94">
            <w:pPr>
              <w:pStyle w:val="VH3"/>
              <w:rPr>
                <w:rFonts w:eastAsiaTheme="majorEastAsia"/>
              </w:rPr>
            </w:pPr>
            <w:r w:rsidRPr="0043487F">
              <w:rPr>
                <w:rFonts w:eastAsiaTheme="majorEastAsia"/>
              </w:rPr>
              <w:t>Duration</w:t>
            </w:r>
            <w:r w:rsidRPr="0043487F">
              <w:t xml:space="preserve"> </w:t>
            </w:r>
          </w:p>
        </w:tc>
        <w:tc>
          <w:tcPr>
            <w:tcW w:w="0" w:type="auto"/>
            <w:vAlign w:val="center"/>
          </w:tcPr>
          <w:p w14:paraId="1A209BCF" w14:textId="5E7536D4" w:rsidR="002478BC" w:rsidRPr="0099055D" w:rsidRDefault="002478BC" w:rsidP="00861C94">
            <w:pPr>
              <w:pStyle w:val="VH3"/>
              <w:rPr>
                <w:rFonts w:eastAsiaTheme="majorEastAsia"/>
              </w:rPr>
            </w:pPr>
            <w:r w:rsidRPr="0099055D">
              <w:t>Start Time</w:t>
            </w:r>
            <w:r w:rsidR="007112D7">
              <w:t xml:space="preserve"> </w:t>
            </w:r>
          </w:p>
        </w:tc>
        <w:tc>
          <w:tcPr>
            <w:tcW w:w="0" w:type="auto"/>
            <w:vAlign w:val="center"/>
          </w:tcPr>
          <w:p w14:paraId="700607E6" w14:textId="505F3BC2" w:rsidR="002478BC" w:rsidRPr="0099055D" w:rsidRDefault="002478BC" w:rsidP="00861C94">
            <w:pPr>
              <w:pStyle w:val="VH3"/>
              <w:rPr>
                <w:rFonts w:eastAsiaTheme="majorEastAsia"/>
              </w:rPr>
            </w:pPr>
          </w:p>
        </w:tc>
        <w:tc>
          <w:tcPr>
            <w:tcW w:w="0" w:type="auto"/>
            <w:vAlign w:val="center"/>
          </w:tcPr>
          <w:p w14:paraId="3269E922" w14:textId="77777777" w:rsidR="002478BC" w:rsidRPr="0099055D" w:rsidRDefault="002478BC" w:rsidP="00861C94">
            <w:pPr>
              <w:pStyle w:val="VH3"/>
              <w:rPr>
                <w:rFonts w:eastAsiaTheme="majorEastAsia"/>
              </w:rPr>
            </w:pPr>
            <w:r w:rsidRPr="0099055D">
              <w:t>Finish Time</w:t>
            </w:r>
          </w:p>
        </w:tc>
        <w:tc>
          <w:tcPr>
            <w:tcW w:w="0" w:type="auto"/>
            <w:vAlign w:val="center"/>
          </w:tcPr>
          <w:p w14:paraId="24218A74" w14:textId="3BA77469" w:rsidR="002478BC" w:rsidRPr="0099055D" w:rsidRDefault="002478BC" w:rsidP="00861C94">
            <w:pPr>
              <w:pStyle w:val="VH3"/>
              <w:rPr>
                <w:rFonts w:eastAsiaTheme="majorEastAsia"/>
              </w:rPr>
            </w:pPr>
          </w:p>
        </w:tc>
      </w:tr>
      <w:tr w:rsidR="00B56EC7" w:rsidRPr="0043487F" w14:paraId="781742FD" w14:textId="77777777" w:rsidTr="00CA603F">
        <w:trPr>
          <w:trHeight w:val="283"/>
        </w:trPr>
        <w:tc>
          <w:tcPr>
            <w:tcW w:w="0" w:type="auto"/>
            <w:vAlign w:val="center"/>
          </w:tcPr>
          <w:p w14:paraId="662FCD1D" w14:textId="1C2EBA4B" w:rsidR="00B56EC7" w:rsidRPr="0043487F" w:rsidRDefault="00B56EC7" w:rsidP="00861C94">
            <w:pPr>
              <w:pStyle w:val="VH3"/>
            </w:pPr>
            <w:r w:rsidRPr="0043487F">
              <w:t>Purpose:</w:t>
            </w:r>
          </w:p>
        </w:tc>
        <w:tc>
          <w:tcPr>
            <w:tcW w:w="0" w:type="auto"/>
            <w:gridSpan w:val="4"/>
            <w:vAlign w:val="center"/>
          </w:tcPr>
          <w:p w14:paraId="52DCB4F7" w14:textId="77777777" w:rsidR="00D43ADF" w:rsidRPr="0099055D" w:rsidRDefault="00D43ADF" w:rsidP="00861C94">
            <w:pPr>
              <w:pStyle w:val="VH3"/>
              <w:rPr>
                <w:rFonts w:eastAsiaTheme="majorEastAsia"/>
              </w:rPr>
            </w:pPr>
          </w:p>
        </w:tc>
      </w:tr>
      <w:tr w:rsidR="002478BC" w:rsidRPr="0043487F" w14:paraId="4928AAB6" w14:textId="77777777" w:rsidTr="00CA603F">
        <w:trPr>
          <w:trHeight w:val="283"/>
        </w:trPr>
        <w:tc>
          <w:tcPr>
            <w:tcW w:w="0" w:type="auto"/>
            <w:vAlign w:val="center"/>
          </w:tcPr>
          <w:p w14:paraId="08A01DF0" w14:textId="0F4030FC" w:rsidR="002478BC" w:rsidRPr="0043487F" w:rsidRDefault="002478BC" w:rsidP="00861C94">
            <w:pPr>
              <w:pStyle w:val="VH3"/>
              <w:rPr>
                <w:rFonts w:eastAsiaTheme="majorEastAsia"/>
              </w:rPr>
            </w:pPr>
            <w:r w:rsidRPr="0043487F">
              <w:rPr>
                <w:rFonts w:eastAsiaTheme="majorEastAsia"/>
              </w:rPr>
              <w:t>Hall space used:</w:t>
            </w:r>
            <w:r w:rsidRPr="0043487F">
              <w:t xml:space="preserve"> </w:t>
            </w:r>
          </w:p>
        </w:tc>
        <w:tc>
          <w:tcPr>
            <w:tcW w:w="0" w:type="auto"/>
            <w:vAlign w:val="center"/>
          </w:tcPr>
          <w:p w14:paraId="01A93517" w14:textId="4E9D6F26" w:rsidR="002478BC" w:rsidRPr="0099055D" w:rsidRDefault="002478BC" w:rsidP="00861C94">
            <w:pPr>
              <w:pStyle w:val="VH3"/>
              <w:rPr>
                <w:rFonts w:eastAsiaTheme="majorEastAsia"/>
              </w:rPr>
            </w:pPr>
            <w:r w:rsidRPr="0099055D">
              <w:t xml:space="preserve">Whole Building   </w:t>
            </w:r>
          </w:p>
        </w:tc>
        <w:tc>
          <w:tcPr>
            <w:tcW w:w="0" w:type="auto"/>
            <w:vAlign w:val="center"/>
          </w:tcPr>
          <w:p w14:paraId="53666FF9" w14:textId="0E0B163D" w:rsidR="002478BC" w:rsidRPr="0099055D" w:rsidRDefault="002478BC" w:rsidP="00861C94">
            <w:pPr>
              <w:pStyle w:val="VH3"/>
              <w:rPr>
                <w:rFonts w:eastAsiaTheme="majorEastAsia"/>
              </w:rPr>
            </w:pPr>
            <w:r w:rsidRPr="0099055D">
              <w:t xml:space="preserve">Main Hall   </w:t>
            </w:r>
          </w:p>
        </w:tc>
        <w:tc>
          <w:tcPr>
            <w:tcW w:w="0" w:type="auto"/>
            <w:vAlign w:val="center"/>
          </w:tcPr>
          <w:p w14:paraId="1BE27B47" w14:textId="56232E92" w:rsidR="002478BC" w:rsidRPr="0099055D" w:rsidRDefault="002478BC" w:rsidP="00861C94">
            <w:pPr>
              <w:pStyle w:val="VH3"/>
              <w:rPr>
                <w:rFonts w:eastAsiaTheme="majorEastAsia"/>
              </w:rPr>
            </w:pPr>
            <w:r w:rsidRPr="0099055D">
              <w:t xml:space="preserve">Blanchard Room  </w:t>
            </w:r>
          </w:p>
        </w:tc>
        <w:tc>
          <w:tcPr>
            <w:tcW w:w="0" w:type="auto"/>
            <w:vAlign w:val="center"/>
          </w:tcPr>
          <w:p w14:paraId="5AA00D3C" w14:textId="0F856413" w:rsidR="002478BC" w:rsidRPr="0099055D" w:rsidRDefault="002478BC" w:rsidP="00861C94">
            <w:pPr>
              <w:pStyle w:val="VH3"/>
              <w:rPr>
                <w:rFonts w:eastAsiaTheme="majorEastAsia"/>
              </w:rPr>
            </w:pPr>
            <w:r w:rsidRPr="0099055D">
              <w:t xml:space="preserve">Kitchen </w:t>
            </w:r>
            <w:r w:rsidR="00665F61">
              <w:t>Cooker</w:t>
            </w:r>
          </w:p>
        </w:tc>
      </w:tr>
      <w:tr w:rsidR="002478BC" w:rsidRPr="0043487F" w14:paraId="1F31CDEB" w14:textId="77777777" w:rsidTr="00CA603F">
        <w:trPr>
          <w:trHeight w:val="283"/>
        </w:trPr>
        <w:tc>
          <w:tcPr>
            <w:tcW w:w="0" w:type="auto"/>
            <w:vAlign w:val="center"/>
          </w:tcPr>
          <w:p w14:paraId="3829E1E2" w14:textId="0845905E" w:rsidR="002478BC" w:rsidRPr="0043487F" w:rsidRDefault="00A67076" w:rsidP="00861C94">
            <w:pPr>
              <w:pStyle w:val="VH3"/>
              <w:rPr>
                <w:rFonts w:eastAsiaTheme="majorEastAsia"/>
              </w:rPr>
            </w:pPr>
            <w:r>
              <w:t xml:space="preserve">Number of </w:t>
            </w:r>
            <w:r w:rsidR="002478BC" w:rsidRPr="0043487F">
              <w:t>attend</w:t>
            </w:r>
            <w:r>
              <w:t>ees</w:t>
            </w:r>
            <w:r w:rsidR="002478BC" w:rsidRPr="0043487F">
              <w:t>:</w:t>
            </w:r>
          </w:p>
        </w:tc>
        <w:tc>
          <w:tcPr>
            <w:tcW w:w="0" w:type="auto"/>
            <w:vAlign w:val="center"/>
          </w:tcPr>
          <w:p w14:paraId="39CB65CE" w14:textId="77777777" w:rsidR="002478BC" w:rsidRPr="0099055D" w:rsidRDefault="002478BC" w:rsidP="00861C94">
            <w:pPr>
              <w:pStyle w:val="VH3"/>
              <w:rPr>
                <w:rFonts w:eastAsiaTheme="majorEastAsia"/>
              </w:rPr>
            </w:pPr>
            <w:r w:rsidRPr="0099055D">
              <w:t>Adults</w:t>
            </w:r>
          </w:p>
        </w:tc>
        <w:tc>
          <w:tcPr>
            <w:tcW w:w="0" w:type="auto"/>
            <w:vAlign w:val="center"/>
          </w:tcPr>
          <w:p w14:paraId="4B0D6D59" w14:textId="77777777" w:rsidR="002478BC" w:rsidRPr="0099055D" w:rsidRDefault="002478BC" w:rsidP="00861C94">
            <w:pPr>
              <w:pStyle w:val="VH3"/>
              <w:rPr>
                <w:rFonts w:eastAsiaTheme="majorEastAsia"/>
              </w:rPr>
            </w:pPr>
          </w:p>
        </w:tc>
        <w:tc>
          <w:tcPr>
            <w:tcW w:w="0" w:type="auto"/>
            <w:vAlign w:val="center"/>
          </w:tcPr>
          <w:p w14:paraId="5D28BD2E" w14:textId="77777777" w:rsidR="002478BC" w:rsidRPr="0099055D" w:rsidRDefault="002478BC" w:rsidP="00861C94">
            <w:pPr>
              <w:pStyle w:val="VH3"/>
              <w:rPr>
                <w:rFonts w:eastAsiaTheme="majorEastAsia"/>
              </w:rPr>
            </w:pPr>
            <w:r w:rsidRPr="0099055D">
              <w:t xml:space="preserve">Under-18s </w:t>
            </w:r>
          </w:p>
        </w:tc>
        <w:tc>
          <w:tcPr>
            <w:tcW w:w="0" w:type="auto"/>
            <w:vAlign w:val="center"/>
          </w:tcPr>
          <w:p w14:paraId="7EEE8358" w14:textId="77777777" w:rsidR="002478BC" w:rsidRPr="0099055D" w:rsidRDefault="002478BC" w:rsidP="00861C94">
            <w:pPr>
              <w:pStyle w:val="VH3"/>
              <w:rPr>
                <w:rFonts w:eastAsiaTheme="majorEastAsia"/>
              </w:rPr>
            </w:pPr>
          </w:p>
        </w:tc>
      </w:tr>
    </w:tbl>
    <w:p w14:paraId="365F4881" w14:textId="2DED74C5" w:rsidR="00B75A35" w:rsidRDefault="00B75A35" w:rsidP="00927ED0">
      <w:pPr>
        <w:pStyle w:val="Heading3"/>
      </w:pPr>
      <w:r>
        <w:t>Hire Fees</w:t>
      </w:r>
    </w:p>
    <w:tbl>
      <w:tblPr>
        <w:tblW w:w="97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2652"/>
        <w:gridCol w:w="748"/>
        <w:gridCol w:w="6375"/>
      </w:tblGrid>
      <w:tr w:rsidR="00B75A35" w:rsidRPr="0099055D" w14:paraId="5573E3F4" w14:textId="77777777" w:rsidTr="00CA603F">
        <w:trPr>
          <w:trHeight w:val="283"/>
        </w:trPr>
        <w:tc>
          <w:tcPr>
            <w:tcW w:w="0" w:type="auto"/>
          </w:tcPr>
          <w:p w14:paraId="006D4925" w14:textId="77777777" w:rsidR="00B75A35" w:rsidRPr="0099055D" w:rsidRDefault="00B75A35" w:rsidP="00861C94">
            <w:pPr>
              <w:pStyle w:val="VH3"/>
            </w:pPr>
            <w:r w:rsidRPr="0099055D">
              <w:t>Description</w:t>
            </w:r>
          </w:p>
        </w:tc>
        <w:tc>
          <w:tcPr>
            <w:tcW w:w="0" w:type="auto"/>
          </w:tcPr>
          <w:p w14:paraId="7B9BC078" w14:textId="681452C7" w:rsidR="00B75A35" w:rsidRPr="0099055D" w:rsidRDefault="00B75A35" w:rsidP="00861C94">
            <w:pPr>
              <w:pStyle w:val="VH3"/>
            </w:pPr>
            <w:r w:rsidRPr="0099055D">
              <w:t>Amount</w:t>
            </w:r>
          </w:p>
        </w:tc>
        <w:tc>
          <w:tcPr>
            <w:tcW w:w="0" w:type="auto"/>
          </w:tcPr>
          <w:p w14:paraId="2133A5FF" w14:textId="58B02FA9" w:rsidR="00B75A35" w:rsidRPr="0099055D" w:rsidRDefault="00B75A35" w:rsidP="00861C94">
            <w:pPr>
              <w:pStyle w:val="VH3"/>
            </w:pPr>
            <w:r w:rsidRPr="0099055D">
              <w:t>Due Date</w:t>
            </w:r>
            <w:r w:rsidR="0030347F" w:rsidRPr="0099055D">
              <w:t>/Notes</w:t>
            </w:r>
          </w:p>
        </w:tc>
      </w:tr>
      <w:tr w:rsidR="00B75A35" w:rsidRPr="0099055D" w14:paraId="395621EA" w14:textId="77777777" w:rsidTr="00CA603F">
        <w:trPr>
          <w:trHeight w:val="283"/>
        </w:trPr>
        <w:tc>
          <w:tcPr>
            <w:tcW w:w="0" w:type="auto"/>
          </w:tcPr>
          <w:p w14:paraId="59FCE9F2" w14:textId="56DA3E3C" w:rsidR="00B75A35" w:rsidRPr="0099055D" w:rsidRDefault="00B75A35" w:rsidP="00861C94">
            <w:pPr>
              <w:pStyle w:val="VH3"/>
            </w:pPr>
            <w:r w:rsidRPr="0099055D">
              <w:t>Hire Fee</w:t>
            </w:r>
            <w:r w:rsidR="006D7382">
              <w:t xml:space="preserve"> – </w:t>
            </w:r>
            <w:r w:rsidR="00731D2C">
              <w:t>See fees listing</w:t>
            </w:r>
            <w:r w:rsidR="007A7477">
              <w:t>*</w:t>
            </w:r>
          </w:p>
        </w:tc>
        <w:tc>
          <w:tcPr>
            <w:tcW w:w="0" w:type="auto"/>
          </w:tcPr>
          <w:p w14:paraId="56A7CEBE" w14:textId="5295E12B" w:rsidR="00345321" w:rsidRPr="0099055D" w:rsidRDefault="00E61440" w:rsidP="00861C94">
            <w:pPr>
              <w:pStyle w:val="VH3"/>
            </w:pPr>
            <w:r>
              <w:t>£</w:t>
            </w:r>
          </w:p>
        </w:tc>
        <w:tc>
          <w:tcPr>
            <w:tcW w:w="0" w:type="auto"/>
          </w:tcPr>
          <w:p w14:paraId="7EB32317" w14:textId="25097076" w:rsidR="00B75A35" w:rsidRPr="0099055D" w:rsidRDefault="00B75A35" w:rsidP="00861C94">
            <w:pPr>
              <w:pStyle w:val="VH3"/>
            </w:pPr>
          </w:p>
        </w:tc>
      </w:tr>
      <w:tr w:rsidR="00CB147E" w:rsidRPr="0099055D" w14:paraId="65DAFB55" w14:textId="77777777" w:rsidTr="00CA603F">
        <w:trPr>
          <w:trHeight w:val="283"/>
        </w:trPr>
        <w:tc>
          <w:tcPr>
            <w:tcW w:w="0" w:type="auto"/>
          </w:tcPr>
          <w:p w14:paraId="12BEBA86" w14:textId="77777777" w:rsidR="00CB147E" w:rsidRPr="0099055D" w:rsidRDefault="00CB147E" w:rsidP="00861C94">
            <w:pPr>
              <w:pStyle w:val="VH3"/>
            </w:pPr>
            <w:r w:rsidRPr="0099055D">
              <w:t>Use of Cooker (£20)</w:t>
            </w:r>
          </w:p>
        </w:tc>
        <w:tc>
          <w:tcPr>
            <w:tcW w:w="0" w:type="auto"/>
          </w:tcPr>
          <w:p w14:paraId="3A0665C5" w14:textId="4A402962" w:rsidR="00CB147E" w:rsidRPr="0099055D" w:rsidRDefault="00CB147E" w:rsidP="00861C94">
            <w:pPr>
              <w:pStyle w:val="VH3"/>
            </w:pPr>
            <w:r w:rsidRPr="0099055D">
              <w:t>£</w:t>
            </w:r>
            <w:r w:rsidR="00880CB5">
              <w:t>0</w:t>
            </w:r>
          </w:p>
        </w:tc>
        <w:tc>
          <w:tcPr>
            <w:tcW w:w="0" w:type="auto"/>
          </w:tcPr>
          <w:p w14:paraId="227B0E29" w14:textId="77777777" w:rsidR="00CB147E" w:rsidRPr="0099055D" w:rsidRDefault="00CB147E" w:rsidP="00861C94">
            <w:pPr>
              <w:pStyle w:val="VH3"/>
            </w:pPr>
          </w:p>
        </w:tc>
      </w:tr>
      <w:tr w:rsidR="00CB147E" w:rsidRPr="0099055D" w14:paraId="3BA70C94" w14:textId="77777777" w:rsidTr="00CA603F">
        <w:trPr>
          <w:trHeight w:val="283"/>
        </w:trPr>
        <w:tc>
          <w:tcPr>
            <w:tcW w:w="0" w:type="auto"/>
          </w:tcPr>
          <w:p w14:paraId="3D00E7C2" w14:textId="77777777" w:rsidR="00CB147E" w:rsidRPr="0099055D" w:rsidRDefault="00CB147E" w:rsidP="00861C94">
            <w:pPr>
              <w:pStyle w:val="VH3"/>
            </w:pPr>
            <w:r>
              <w:t>Bar Licence (£5)</w:t>
            </w:r>
          </w:p>
        </w:tc>
        <w:tc>
          <w:tcPr>
            <w:tcW w:w="0" w:type="auto"/>
          </w:tcPr>
          <w:p w14:paraId="66C7CDA6" w14:textId="1A80606E" w:rsidR="00CB147E" w:rsidRPr="0099055D" w:rsidRDefault="00CB147E" w:rsidP="00861C94">
            <w:pPr>
              <w:pStyle w:val="VH3"/>
            </w:pPr>
            <w:r>
              <w:t>£</w:t>
            </w:r>
            <w:r w:rsidR="00880CB5">
              <w:t>0</w:t>
            </w:r>
          </w:p>
        </w:tc>
        <w:tc>
          <w:tcPr>
            <w:tcW w:w="0" w:type="auto"/>
          </w:tcPr>
          <w:p w14:paraId="1A2940C9" w14:textId="129A4E07" w:rsidR="00CB147E" w:rsidRPr="0099055D" w:rsidRDefault="00CB147E" w:rsidP="00861C94">
            <w:pPr>
              <w:pStyle w:val="VH3"/>
            </w:pPr>
          </w:p>
        </w:tc>
      </w:tr>
      <w:tr w:rsidR="00AF2E3D" w:rsidRPr="00AF2E3D" w14:paraId="3D6E9121" w14:textId="77777777" w:rsidTr="00CA603F">
        <w:trPr>
          <w:trHeight w:val="283"/>
        </w:trPr>
        <w:tc>
          <w:tcPr>
            <w:tcW w:w="0" w:type="auto"/>
          </w:tcPr>
          <w:p w14:paraId="2C6E28A1" w14:textId="0414570C" w:rsidR="00AF2E3D" w:rsidRPr="00AF2E3D" w:rsidRDefault="00AF2E3D" w:rsidP="00861C94">
            <w:pPr>
              <w:pStyle w:val="VH3"/>
            </w:pPr>
            <w:r w:rsidRPr="00AF2E3D">
              <w:t>Use of stage and/or music system</w:t>
            </w:r>
            <w:r w:rsidR="00806AC7">
              <w:t xml:space="preserve"> (£2</w:t>
            </w:r>
            <w:r w:rsidR="00880CB5">
              <w:t>5</w:t>
            </w:r>
            <w:r w:rsidR="00806AC7">
              <w:t>)</w:t>
            </w:r>
          </w:p>
        </w:tc>
        <w:tc>
          <w:tcPr>
            <w:tcW w:w="0" w:type="auto"/>
          </w:tcPr>
          <w:p w14:paraId="19196974" w14:textId="36C09DF3" w:rsidR="00AF2E3D" w:rsidRPr="00AF2E3D" w:rsidRDefault="00AF2E3D" w:rsidP="00861C94">
            <w:pPr>
              <w:pStyle w:val="VH3"/>
            </w:pPr>
            <w:r w:rsidRPr="00AF2E3D">
              <w:t>£</w:t>
            </w:r>
            <w:r w:rsidR="00880CB5">
              <w:t>25</w:t>
            </w:r>
          </w:p>
        </w:tc>
        <w:tc>
          <w:tcPr>
            <w:tcW w:w="0" w:type="auto"/>
          </w:tcPr>
          <w:p w14:paraId="7EEF4D1F" w14:textId="7208AFA5" w:rsidR="00AF2E3D" w:rsidRPr="00AF2E3D" w:rsidRDefault="00AF2E3D" w:rsidP="00861C94">
            <w:pPr>
              <w:pStyle w:val="VH3"/>
            </w:pPr>
          </w:p>
        </w:tc>
      </w:tr>
      <w:tr w:rsidR="00164B53" w:rsidRPr="00627863" w14:paraId="0A5E5716" w14:textId="77777777" w:rsidTr="00CA603F">
        <w:trPr>
          <w:trHeight w:val="283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DA6C45" w14:textId="77777777" w:rsidR="00164B53" w:rsidRPr="00627863" w:rsidRDefault="00164B53" w:rsidP="003C7143">
            <w:pPr>
              <w:pStyle w:val="VH3"/>
            </w:pPr>
            <w:r w:rsidRPr="00627863">
              <w:t>Cleaning / Damage Deposit (£35)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1785C6C" w14:textId="20A64466" w:rsidR="00164B53" w:rsidRPr="002B02F6" w:rsidRDefault="00164B53" w:rsidP="003C7143">
            <w:pPr>
              <w:pStyle w:val="VH3"/>
            </w:pPr>
            <w:r w:rsidRPr="002B02F6">
              <w:t>£</w:t>
            </w:r>
            <w:r w:rsidR="00880CB5">
              <w:t>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17E6E68" w14:textId="77777777" w:rsidR="00164B53" w:rsidRPr="005331DD" w:rsidRDefault="00164B53" w:rsidP="003C7143">
            <w:pPr>
              <w:pStyle w:val="VH4"/>
              <w:numPr>
                <w:ilvl w:val="0"/>
                <w:numId w:val="0"/>
              </w:numPr>
              <w:spacing w:before="0"/>
              <w:rPr>
                <w:b/>
                <w:bCs/>
              </w:rPr>
            </w:pPr>
            <w:r w:rsidRPr="00B520A7">
              <w:rPr>
                <w:sz w:val="20"/>
                <w:szCs w:val="20"/>
              </w:rPr>
              <w:t>Refundable deposits for clearing, etc., are returned w</w:t>
            </w:r>
            <w:r w:rsidRPr="00207632">
              <w:rPr>
                <w:sz w:val="20"/>
                <w:szCs w:val="20"/>
              </w:rPr>
              <w:t>ithin 14 days</w:t>
            </w:r>
            <w:r w:rsidRPr="00B520A7">
              <w:rPr>
                <w:sz w:val="20"/>
                <w:szCs w:val="20"/>
              </w:rPr>
              <w:t xml:space="preserve"> after inspection and deductions</w:t>
            </w:r>
            <w:r w:rsidRPr="00B520A7">
              <w:t xml:space="preserve"> </w:t>
            </w:r>
            <w:r w:rsidRPr="00B520A7">
              <w:rPr>
                <w:i/>
                <w:iCs/>
                <w:sz w:val="16"/>
                <w:szCs w:val="16"/>
              </w:rPr>
              <w:t>(See T&amp;Cs. Clause 14)</w:t>
            </w:r>
          </w:p>
        </w:tc>
      </w:tr>
      <w:tr w:rsidR="00207632" w:rsidRPr="00627863" w14:paraId="3511F7B0" w14:textId="77777777" w:rsidTr="00CA603F">
        <w:trPr>
          <w:trHeight w:val="283"/>
        </w:trPr>
        <w:tc>
          <w:tcPr>
            <w:tcW w:w="0" w:type="auto"/>
            <w:shd w:val="clear" w:color="auto" w:fill="F2F2F2" w:themeFill="background1" w:themeFillShade="F2"/>
          </w:tcPr>
          <w:p w14:paraId="6FA39061" w14:textId="77777777" w:rsidR="00207632" w:rsidRPr="00627863" w:rsidRDefault="00207632" w:rsidP="007616CD">
            <w:pPr>
              <w:pStyle w:val="VH3"/>
            </w:pPr>
            <w:r w:rsidRPr="00627863">
              <w:t>Total Hire Charges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0E6C369" w14:textId="1D288049" w:rsidR="00207632" w:rsidRPr="00627863" w:rsidRDefault="00207632" w:rsidP="007616CD">
            <w:pPr>
              <w:pStyle w:val="VH3"/>
            </w:pPr>
            <w:r w:rsidRPr="00627863">
              <w:t>£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FE37BD1" w14:textId="77777777" w:rsidR="00207632" w:rsidRPr="00627863" w:rsidRDefault="00207632" w:rsidP="007616CD">
            <w:pPr>
              <w:pStyle w:val="VH3"/>
            </w:pPr>
          </w:p>
        </w:tc>
      </w:tr>
      <w:tr w:rsidR="001C7B4F" w:rsidRPr="0099055D" w14:paraId="14D10536" w14:textId="77777777" w:rsidTr="00CA603F">
        <w:trPr>
          <w:trHeight w:val="283"/>
        </w:trPr>
        <w:tc>
          <w:tcPr>
            <w:tcW w:w="0" w:type="auto"/>
          </w:tcPr>
          <w:p w14:paraId="62C0B9F6" w14:textId="7A5BF51F" w:rsidR="001C7B4F" w:rsidRPr="0099055D" w:rsidRDefault="00011CC5" w:rsidP="00861C94">
            <w:pPr>
              <w:pStyle w:val="VH3"/>
            </w:pPr>
            <w:r>
              <w:t>Booking c</w:t>
            </w:r>
            <w:r w:rsidR="001C7B4F" w:rsidRPr="0099055D">
              <w:t>onfirmation deposit</w:t>
            </w:r>
          </w:p>
        </w:tc>
        <w:tc>
          <w:tcPr>
            <w:tcW w:w="0" w:type="auto"/>
          </w:tcPr>
          <w:p w14:paraId="16AAF341" w14:textId="4DEB790B" w:rsidR="001C7B4F" w:rsidRPr="0099055D" w:rsidRDefault="001C7B4F" w:rsidP="00861C94">
            <w:pPr>
              <w:pStyle w:val="VH3"/>
            </w:pPr>
            <w:r w:rsidRPr="0099055D">
              <w:t>£</w:t>
            </w:r>
          </w:p>
        </w:tc>
        <w:tc>
          <w:tcPr>
            <w:tcW w:w="0" w:type="auto"/>
          </w:tcPr>
          <w:p w14:paraId="3742B2C5" w14:textId="01C3AE91" w:rsidR="001C7B4F" w:rsidRPr="00011CC5" w:rsidRDefault="004C25D0" w:rsidP="00011CC5">
            <w:pPr>
              <w:pStyle w:val="VH4"/>
              <w:numPr>
                <w:ilvl w:val="0"/>
                <w:numId w:val="0"/>
              </w:numPr>
              <w:spacing w:before="0"/>
              <w:rPr>
                <w:rFonts w:ascii="Aptos" w:eastAsia="Times New Roman" w:hAnsi="Aptos" w:cs="Calibri"/>
                <w:bCs/>
                <w:spacing w:val="0"/>
                <w:sz w:val="20"/>
                <w:szCs w:val="20"/>
                <w:lang w:eastAsia="en-US"/>
              </w:rPr>
            </w:pPr>
            <w:r>
              <w:rPr>
                <w:rFonts w:ascii="Aptos" w:eastAsia="Times New Roman" w:hAnsi="Aptos" w:cs="Calibri"/>
                <w:bCs/>
                <w:spacing w:val="0"/>
                <w:sz w:val="20"/>
                <w:szCs w:val="20"/>
                <w:lang w:eastAsia="en-US"/>
              </w:rPr>
              <w:t>Cancellations within one month of hire date may forfeit deposit or incur a £10 admin fee</w:t>
            </w:r>
            <w:r w:rsidR="00011CC5" w:rsidRPr="00011CC5">
              <w:rPr>
                <w:rFonts w:ascii="Aptos" w:eastAsia="Times New Roman" w:hAnsi="Aptos" w:cs="Calibri"/>
                <w:bCs/>
                <w:spacing w:val="0"/>
                <w:sz w:val="20"/>
                <w:szCs w:val="20"/>
                <w:lang w:eastAsia="en-US"/>
              </w:rPr>
              <w:t>.</w:t>
            </w:r>
            <w:r w:rsidR="00B45C86">
              <w:rPr>
                <w:rFonts w:ascii="Aptos" w:eastAsia="Times New Roman" w:hAnsi="Aptos" w:cs="Calibri"/>
                <w:bCs/>
                <w:spacing w:val="0"/>
                <w:sz w:val="20"/>
                <w:szCs w:val="20"/>
                <w:lang w:eastAsia="en-US"/>
              </w:rPr>
              <w:t xml:space="preserve"> </w:t>
            </w:r>
            <w:r w:rsidR="00B45C86" w:rsidRPr="00B45C86">
              <w:rPr>
                <w:i/>
                <w:iCs/>
                <w:sz w:val="16"/>
                <w:szCs w:val="16"/>
              </w:rPr>
              <w:t>(See T&amp;Cs. Clause 1</w:t>
            </w:r>
            <w:r w:rsidR="00207632">
              <w:rPr>
                <w:i/>
                <w:iCs/>
                <w:sz w:val="16"/>
                <w:szCs w:val="16"/>
              </w:rPr>
              <w:t>5</w:t>
            </w:r>
            <w:r w:rsidR="00B45C86" w:rsidRPr="00B45C86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1C7B4F" w:rsidRPr="0099055D" w14:paraId="50C4CCA8" w14:textId="77777777" w:rsidTr="00CA603F">
        <w:trPr>
          <w:trHeight w:val="283"/>
        </w:trPr>
        <w:tc>
          <w:tcPr>
            <w:tcW w:w="0" w:type="auto"/>
          </w:tcPr>
          <w:p w14:paraId="23F88A69" w14:textId="77777777" w:rsidR="001C7B4F" w:rsidRPr="0099055D" w:rsidRDefault="001C7B4F" w:rsidP="00861C94">
            <w:pPr>
              <w:pStyle w:val="VH3"/>
            </w:pPr>
            <w:r w:rsidRPr="0099055D">
              <w:t>Balance</w:t>
            </w:r>
          </w:p>
        </w:tc>
        <w:tc>
          <w:tcPr>
            <w:tcW w:w="0" w:type="auto"/>
          </w:tcPr>
          <w:p w14:paraId="10E29D50" w14:textId="15C2A267" w:rsidR="001C7B4F" w:rsidRPr="0099055D" w:rsidRDefault="001C7B4F" w:rsidP="00861C94">
            <w:pPr>
              <w:pStyle w:val="VH3"/>
            </w:pPr>
            <w:r w:rsidRPr="0099055D">
              <w:t>£</w:t>
            </w:r>
          </w:p>
        </w:tc>
        <w:tc>
          <w:tcPr>
            <w:tcW w:w="0" w:type="auto"/>
          </w:tcPr>
          <w:p w14:paraId="60B9BE42" w14:textId="77777777" w:rsidR="001C7B4F" w:rsidRPr="005331DD" w:rsidRDefault="001C7B4F" w:rsidP="00861C94">
            <w:pPr>
              <w:pStyle w:val="VH3"/>
              <w:rPr>
                <w:b w:val="0"/>
                <w:bCs/>
              </w:rPr>
            </w:pPr>
            <w:r w:rsidRPr="005331DD">
              <w:rPr>
                <w:b w:val="0"/>
                <w:bCs/>
              </w:rPr>
              <w:t>Payable before the event</w:t>
            </w:r>
          </w:p>
        </w:tc>
      </w:tr>
    </w:tbl>
    <w:p w14:paraId="795A0533" w14:textId="77777777" w:rsidR="009E30B7" w:rsidRDefault="00B75A35" w:rsidP="009E30B7">
      <w:pPr>
        <w:pStyle w:val="Heading3"/>
      </w:pPr>
      <w:r>
        <w:t>Payment method</w:t>
      </w:r>
    </w:p>
    <w:p w14:paraId="7803C4C0" w14:textId="7E0EFE39" w:rsidR="00BF469B" w:rsidRPr="00BF469B" w:rsidRDefault="00BF469B" w:rsidP="00BF469B">
      <w:pPr>
        <w:rPr>
          <w:rFonts w:ascii="Aptos" w:hAnsi="Aptos" w:cs="Calibri"/>
          <w:bCs/>
          <w:sz w:val="20"/>
          <w:szCs w:val="20"/>
        </w:rPr>
      </w:pPr>
      <w:r w:rsidRPr="00BF469B">
        <w:rPr>
          <w:rFonts w:ascii="Aptos" w:hAnsi="Aptos" w:cs="Calibri"/>
          <w:bCs/>
          <w:sz w:val="20"/>
          <w:szCs w:val="20"/>
        </w:rPr>
        <w:t>Preferred payment method</w:t>
      </w:r>
      <w:r>
        <w:rPr>
          <w:rFonts w:ascii="Aptos" w:hAnsi="Aptos" w:cs="Calibri"/>
          <w:bCs/>
          <w:sz w:val="20"/>
          <w:szCs w:val="20"/>
        </w:rPr>
        <w:t>:</w:t>
      </w:r>
      <w:r w:rsidRPr="00BF469B">
        <w:rPr>
          <w:rFonts w:ascii="Aptos" w:hAnsi="Aptos" w:cs="Calibri"/>
          <w:bCs/>
          <w:sz w:val="20"/>
          <w:szCs w:val="20"/>
        </w:rPr>
        <w:t xml:space="preserve"> Bank Transfer</w:t>
      </w:r>
      <w:r>
        <w:rPr>
          <w:rFonts w:ascii="Aptos" w:hAnsi="Aptos" w:cs="Calibri"/>
          <w:bCs/>
          <w:sz w:val="20"/>
          <w:szCs w:val="20"/>
        </w:rPr>
        <w:t xml:space="preserve"> to</w:t>
      </w:r>
      <w:r w:rsidR="00591858">
        <w:rPr>
          <w:rFonts w:ascii="Aptos" w:hAnsi="Aptos" w:cs="Calibri"/>
          <w:bCs/>
          <w:sz w:val="20"/>
          <w:szCs w:val="20"/>
        </w:rPr>
        <w:t xml:space="preserve"> Santander Business Account</w:t>
      </w:r>
      <w:r>
        <w:rPr>
          <w:rFonts w:ascii="Aptos" w:hAnsi="Aptos" w:cs="Calibri"/>
          <w:bCs/>
          <w:sz w:val="20"/>
          <w:szCs w:val="20"/>
        </w:rPr>
        <w:t xml:space="preserve">: </w:t>
      </w:r>
      <w:r w:rsidRPr="00BF469B">
        <w:rPr>
          <w:rFonts w:ascii="Aptos" w:hAnsi="Aptos" w:cs="Calibri"/>
          <w:bCs/>
          <w:sz w:val="20"/>
          <w:szCs w:val="20"/>
        </w:rPr>
        <w:t xml:space="preserve"> </w:t>
      </w:r>
    </w:p>
    <w:tbl>
      <w:tblPr>
        <w:tblStyle w:val="TableGrid"/>
        <w:tblW w:w="9634" w:type="dxa"/>
        <w:tblBorders>
          <w:top w:val="dotted" w:sz="4" w:space="0" w:color="330080" w:themeColor="accent6" w:themeShade="80"/>
          <w:left w:val="dotted" w:sz="4" w:space="0" w:color="330080" w:themeColor="accent6" w:themeShade="80"/>
          <w:bottom w:val="dotted" w:sz="4" w:space="0" w:color="330080" w:themeColor="accent6" w:themeShade="80"/>
          <w:right w:val="dotted" w:sz="4" w:space="0" w:color="330080" w:themeColor="accent6" w:themeShade="80"/>
          <w:insideH w:val="dotted" w:sz="4" w:space="0" w:color="330080" w:themeColor="accent6" w:themeShade="80"/>
          <w:insideV w:val="dotted" w:sz="4" w:space="0" w:color="330080" w:themeColor="accent6" w:themeShade="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6"/>
        <w:gridCol w:w="2268"/>
        <w:gridCol w:w="3260"/>
      </w:tblGrid>
      <w:tr w:rsidR="0099055D" w:rsidRPr="00BF469B" w14:paraId="6E61060A" w14:textId="77777777" w:rsidTr="00BF469B">
        <w:trPr>
          <w:trHeight w:val="283"/>
        </w:trPr>
        <w:tc>
          <w:tcPr>
            <w:tcW w:w="4106" w:type="dxa"/>
            <w:vAlign w:val="bottom"/>
          </w:tcPr>
          <w:p w14:paraId="0BD0B2D4" w14:textId="18D80822" w:rsidR="0099055D" w:rsidRPr="00BF469B" w:rsidRDefault="00AF2E3D" w:rsidP="00861C94">
            <w:pPr>
              <w:pStyle w:val="VH3"/>
            </w:pPr>
            <w:r w:rsidRPr="00BF469B">
              <w:t xml:space="preserve">Lytchett Matravers Village Hall </w:t>
            </w:r>
          </w:p>
        </w:tc>
        <w:tc>
          <w:tcPr>
            <w:tcW w:w="2268" w:type="dxa"/>
          </w:tcPr>
          <w:p w14:paraId="606927CF" w14:textId="7A457F16" w:rsidR="0099055D" w:rsidRPr="00BF469B" w:rsidRDefault="0099055D" w:rsidP="00861C94">
            <w:pPr>
              <w:pStyle w:val="VH3"/>
            </w:pPr>
            <w:r w:rsidRPr="00BF469B">
              <w:t xml:space="preserve">Sort Code: </w:t>
            </w:r>
            <w:r w:rsidR="00AF2E3D" w:rsidRPr="00BF469B">
              <w:t>09-01-54</w:t>
            </w:r>
          </w:p>
        </w:tc>
        <w:tc>
          <w:tcPr>
            <w:tcW w:w="3260" w:type="dxa"/>
          </w:tcPr>
          <w:p w14:paraId="3D292443" w14:textId="31B6AF62" w:rsidR="0099055D" w:rsidRPr="00BF469B" w:rsidRDefault="00AF2E3D" w:rsidP="00861C94">
            <w:pPr>
              <w:pStyle w:val="VH3"/>
            </w:pPr>
            <w:r w:rsidRPr="00BF469B">
              <w:t>Account Number: 72093487</w:t>
            </w:r>
          </w:p>
        </w:tc>
      </w:tr>
    </w:tbl>
    <w:p w14:paraId="636F8F97" w14:textId="77777777" w:rsidR="00BF469B" w:rsidRDefault="002E3E6B" w:rsidP="0099055D">
      <w:pPr>
        <w:pStyle w:val="VH1"/>
      </w:pPr>
      <w:r w:rsidRPr="0099055D">
        <w:t xml:space="preserve">Please use your name and hire date as </w:t>
      </w:r>
      <w:r w:rsidR="00BF469B" w:rsidRPr="0099055D">
        <w:t>payment</w:t>
      </w:r>
      <w:r w:rsidRPr="0099055D">
        <w:t xml:space="preserve"> reference. </w:t>
      </w:r>
    </w:p>
    <w:p w14:paraId="59E6668B" w14:textId="4CE0D94E" w:rsidR="005A5FD9" w:rsidRDefault="00BF469B" w:rsidP="00207632">
      <w:pPr>
        <w:pStyle w:val="VH1"/>
        <w:rPr>
          <w:rFonts w:cs="Calibri"/>
          <w:bCs/>
          <w:sz w:val="20"/>
          <w:szCs w:val="20"/>
        </w:rPr>
      </w:pPr>
      <w:r w:rsidRPr="00BF469B">
        <w:rPr>
          <w:rFonts w:cs="Calibri"/>
          <w:bCs/>
          <w:sz w:val="20"/>
          <w:szCs w:val="20"/>
        </w:rPr>
        <w:t xml:space="preserve">Cheques and Cash accepted by prior arrangement. </w:t>
      </w:r>
      <w:r>
        <w:rPr>
          <w:rFonts w:cs="Calibri"/>
          <w:bCs/>
          <w:sz w:val="20"/>
          <w:szCs w:val="20"/>
        </w:rPr>
        <w:t xml:space="preserve"> </w:t>
      </w:r>
    </w:p>
    <w:p w14:paraId="46F3FB10" w14:textId="77777777" w:rsidR="002D7D87" w:rsidRDefault="002D7D87" w:rsidP="002D7D87">
      <w:pPr>
        <w:rPr>
          <w:rFonts w:ascii="Aptos" w:hAnsi="Aptos" w:cs="Calibri"/>
          <w:bCs/>
          <w:sz w:val="20"/>
          <w:szCs w:val="20"/>
        </w:rPr>
      </w:pPr>
    </w:p>
    <w:p w14:paraId="14D7D219" w14:textId="77777777" w:rsidR="002D7D87" w:rsidRPr="002D7D87" w:rsidRDefault="002D7D87" w:rsidP="002D7D87">
      <w:pPr>
        <w:jc w:val="center"/>
        <w:rPr>
          <w:rFonts w:ascii="Aptos" w:hAnsi="Aptos" w:cs="Calibri"/>
          <w:sz w:val="20"/>
          <w:szCs w:val="20"/>
        </w:rPr>
      </w:pPr>
    </w:p>
    <w:p w14:paraId="51C4F4AA" w14:textId="5FDBB181" w:rsidR="00B75A35" w:rsidRDefault="00B75A35" w:rsidP="002E3E6B">
      <w:pPr>
        <w:pStyle w:val="Heading3"/>
      </w:pPr>
      <w:r>
        <w:t>Alcohol and Licences</w:t>
      </w:r>
    </w:p>
    <w:tbl>
      <w:tblPr>
        <w:tblW w:w="977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1254"/>
        <w:gridCol w:w="1620"/>
      </w:tblGrid>
      <w:tr w:rsidR="00B006F7" w:rsidRPr="00B006F7" w14:paraId="4EB6E70D" w14:textId="77777777" w:rsidTr="00E52F30">
        <w:tc>
          <w:tcPr>
            <w:tcW w:w="0" w:type="auto"/>
            <w:vAlign w:val="bottom"/>
          </w:tcPr>
          <w:p w14:paraId="6B9AE369" w14:textId="336E6E1A" w:rsidR="008D0320" w:rsidRPr="00B006F7" w:rsidRDefault="008D0320" w:rsidP="00861C94">
            <w:pPr>
              <w:pStyle w:val="VH3"/>
              <w:rPr>
                <w:bCs/>
              </w:rPr>
            </w:pPr>
            <w:r w:rsidRPr="00B006F7">
              <w:t xml:space="preserve">Will alcohol be consumed or sold? </w:t>
            </w:r>
          </w:p>
        </w:tc>
        <w:tc>
          <w:tcPr>
            <w:tcW w:w="0" w:type="auto"/>
            <w:vAlign w:val="bottom"/>
          </w:tcPr>
          <w:p w14:paraId="30131FDE" w14:textId="12FEF8BF" w:rsidR="008D0320" w:rsidRPr="008F0AE1" w:rsidRDefault="008D0320" w:rsidP="00861C94">
            <w:pPr>
              <w:pStyle w:val="VH3"/>
            </w:pPr>
            <w:r w:rsidRPr="008F0AE1">
              <w:t xml:space="preserve">☐ No   </w:t>
            </w:r>
          </w:p>
        </w:tc>
        <w:tc>
          <w:tcPr>
            <w:tcW w:w="0" w:type="auto"/>
            <w:vAlign w:val="bottom"/>
          </w:tcPr>
          <w:p w14:paraId="68BA50B4" w14:textId="3773D678" w:rsidR="008D0320" w:rsidRPr="008F0AE1" w:rsidRDefault="008D0320" w:rsidP="00861C94">
            <w:pPr>
              <w:pStyle w:val="VH3"/>
            </w:pPr>
            <w:r w:rsidRPr="008F0AE1">
              <w:t xml:space="preserve">☐ Yes </w:t>
            </w:r>
          </w:p>
        </w:tc>
      </w:tr>
      <w:tr w:rsidR="00E10748" w:rsidRPr="00AA1199" w14:paraId="7FC01059" w14:textId="77777777" w:rsidTr="00E52F30">
        <w:tc>
          <w:tcPr>
            <w:tcW w:w="0" w:type="auto"/>
            <w:gridSpan w:val="3"/>
          </w:tcPr>
          <w:p w14:paraId="3E207F4A" w14:textId="766187B3" w:rsidR="00E10748" w:rsidRPr="00AA1199" w:rsidRDefault="00E10748" w:rsidP="00861C94">
            <w:pPr>
              <w:pStyle w:val="VH3"/>
              <w:rPr>
                <w:bCs/>
              </w:rPr>
            </w:pPr>
            <w:r w:rsidRPr="00037F31">
              <w:t xml:space="preserve">If yes, complete the Bar Application Form </w:t>
            </w:r>
            <w:r>
              <w:t>to</w:t>
            </w:r>
            <w:r w:rsidRPr="00037F31">
              <w:t xml:space="preserve"> obtain authorisation before </w:t>
            </w:r>
            <w:r>
              <w:t>the</w:t>
            </w:r>
            <w:r w:rsidRPr="00037F31">
              <w:t xml:space="preserve"> event. A £5 admin fee applies</w:t>
            </w:r>
          </w:p>
        </w:tc>
      </w:tr>
      <w:tr w:rsidR="00B006F7" w:rsidRPr="00B006F7" w14:paraId="6FA788CB" w14:textId="77777777" w:rsidTr="00E52F30">
        <w:tc>
          <w:tcPr>
            <w:tcW w:w="0" w:type="auto"/>
          </w:tcPr>
          <w:p w14:paraId="0D930867" w14:textId="0AA17569" w:rsidR="00CD4213" w:rsidRPr="00B006F7" w:rsidRDefault="00CD4213" w:rsidP="00861C94">
            <w:pPr>
              <w:pStyle w:val="VH3"/>
            </w:pPr>
            <w:r w:rsidRPr="00B006F7">
              <w:t>Will live or recorded music be played?</w:t>
            </w:r>
          </w:p>
        </w:tc>
        <w:tc>
          <w:tcPr>
            <w:tcW w:w="0" w:type="auto"/>
          </w:tcPr>
          <w:p w14:paraId="5CB601E7" w14:textId="4CF87730" w:rsidR="00CD4213" w:rsidRPr="008F0AE1" w:rsidRDefault="00CD4213" w:rsidP="00861C94">
            <w:pPr>
              <w:pStyle w:val="VH3"/>
            </w:pPr>
            <w:r w:rsidRPr="008F0AE1">
              <w:t>☐ No</w:t>
            </w:r>
          </w:p>
        </w:tc>
        <w:tc>
          <w:tcPr>
            <w:tcW w:w="0" w:type="auto"/>
            <w:vAlign w:val="bottom"/>
          </w:tcPr>
          <w:p w14:paraId="4D73D462" w14:textId="7A3E9D86" w:rsidR="00CD4213" w:rsidRPr="008F0AE1" w:rsidRDefault="002C4070" w:rsidP="00861C94">
            <w:pPr>
              <w:pStyle w:val="VH3"/>
            </w:pPr>
            <w:r w:rsidRPr="008F0AE1">
              <w:t xml:space="preserve">☐ </w:t>
            </w:r>
            <w:r w:rsidR="00B006F7" w:rsidRPr="008F0AE1">
              <w:t xml:space="preserve">   </w:t>
            </w:r>
            <w:r w:rsidR="00CD4213" w:rsidRPr="008F0AE1">
              <w:t xml:space="preserve">Yes </w:t>
            </w:r>
          </w:p>
        </w:tc>
      </w:tr>
      <w:tr w:rsidR="008A0445" w:rsidRPr="00AA1199" w14:paraId="32E647F0" w14:textId="77777777" w:rsidTr="00E52F30">
        <w:tc>
          <w:tcPr>
            <w:tcW w:w="0" w:type="auto"/>
            <w:gridSpan w:val="2"/>
          </w:tcPr>
          <w:p w14:paraId="096F7E93" w14:textId="5CE5F465" w:rsidR="008A0445" w:rsidRPr="00AA1199" w:rsidRDefault="00057A8A" w:rsidP="00861C94">
            <w:pPr>
              <w:pStyle w:val="VH3"/>
            </w:pPr>
            <w:r>
              <w:t xml:space="preserve">If </w:t>
            </w:r>
            <w:r w:rsidR="00C930B9">
              <w:t>so, it is the hirer's responsibility to obtain a PPL PRS certificate if required</w:t>
            </w:r>
            <w:r w:rsidR="00CD6CA7" w:rsidRPr="00AA1199">
              <w:t>.</w:t>
            </w:r>
          </w:p>
        </w:tc>
        <w:tc>
          <w:tcPr>
            <w:tcW w:w="0" w:type="auto"/>
          </w:tcPr>
          <w:p w14:paraId="5800D488" w14:textId="77777777" w:rsidR="008A0445" w:rsidRPr="00AA1199" w:rsidRDefault="008A0445" w:rsidP="00861C94">
            <w:pPr>
              <w:pStyle w:val="VH3"/>
            </w:pPr>
          </w:p>
        </w:tc>
      </w:tr>
    </w:tbl>
    <w:p w14:paraId="49F7F85A" w14:textId="5A1DE674" w:rsidR="00B75A35" w:rsidRDefault="00B75A35" w:rsidP="00265E40">
      <w:pPr>
        <w:pStyle w:val="Heading3"/>
      </w:pPr>
      <w:r>
        <w:t>Insurance (if applicable)</w:t>
      </w:r>
    </w:p>
    <w:p w14:paraId="26AD1323" w14:textId="77777777" w:rsidR="00265E40" w:rsidRDefault="00B75A35" w:rsidP="00B75A35">
      <w:pPr>
        <w:rPr>
          <w:rStyle w:val="VH1Char"/>
        </w:rPr>
      </w:pPr>
      <w:r w:rsidRPr="00716AB5">
        <w:rPr>
          <w:rStyle w:val="VH1Char"/>
        </w:rPr>
        <w:t>If the hire is commercial or high-risk (e.g. public event, inflatables, performances), please confirm that you hold valid Public Liability Insurance (minimum £5 million</w:t>
      </w:r>
      <w:r w:rsidRPr="0043487F">
        <w:rPr>
          <w:rStyle w:val="VH1Char"/>
        </w:rPr>
        <w:t>).</w:t>
      </w:r>
    </w:p>
    <w:tbl>
      <w:tblPr>
        <w:tblW w:w="977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835"/>
        <w:gridCol w:w="3119"/>
      </w:tblGrid>
      <w:tr w:rsidR="00265E40" w:rsidRPr="00CD6CA7" w14:paraId="1072B3FA" w14:textId="77777777" w:rsidTr="005F0456">
        <w:tc>
          <w:tcPr>
            <w:tcW w:w="3823" w:type="dxa"/>
            <w:vAlign w:val="bottom"/>
          </w:tcPr>
          <w:p w14:paraId="58C3E5DA" w14:textId="1E41C542" w:rsidR="00265E40" w:rsidRPr="00CD6CA7" w:rsidRDefault="00265E40" w:rsidP="00861C94">
            <w:pPr>
              <w:pStyle w:val="VH3"/>
            </w:pPr>
            <w:r w:rsidRPr="00CD6CA7">
              <w:t xml:space="preserve"> </w:t>
            </w:r>
            <w:r w:rsidRPr="00CD6CA7">
              <w:rPr>
                <w:rStyle w:val="VH1Char"/>
                <w:sz w:val="20"/>
                <w:szCs w:val="20"/>
              </w:rPr>
              <w:t xml:space="preserve">Public Liability Insurance </w:t>
            </w:r>
          </w:p>
        </w:tc>
        <w:tc>
          <w:tcPr>
            <w:tcW w:w="2835" w:type="dxa"/>
            <w:vAlign w:val="bottom"/>
          </w:tcPr>
          <w:p w14:paraId="6E55C89D" w14:textId="44D7088C" w:rsidR="00265E40" w:rsidRPr="00CD6CA7" w:rsidRDefault="00265E40" w:rsidP="00861C94">
            <w:pPr>
              <w:pStyle w:val="VH3"/>
            </w:pPr>
            <w:r w:rsidRPr="00CD6CA7">
              <w:t>☐ Not applicable</w:t>
            </w:r>
          </w:p>
        </w:tc>
        <w:tc>
          <w:tcPr>
            <w:tcW w:w="3119" w:type="dxa"/>
            <w:vAlign w:val="bottom"/>
          </w:tcPr>
          <w:p w14:paraId="6BFE28DE" w14:textId="7474596F" w:rsidR="00265E40" w:rsidRPr="00CD6CA7" w:rsidRDefault="00265E40" w:rsidP="00861C94">
            <w:pPr>
              <w:pStyle w:val="VH3"/>
            </w:pPr>
            <w:r w:rsidRPr="00CD6CA7">
              <w:t>☐ Yes - policy attached</w:t>
            </w:r>
          </w:p>
        </w:tc>
      </w:tr>
    </w:tbl>
    <w:p w14:paraId="0CC1529B" w14:textId="35D04755" w:rsidR="00B75A35" w:rsidRDefault="00B75A35" w:rsidP="00265E40">
      <w:pPr>
        <w:pStyle w:val="Heading3"/>
      </w:pPr>
      <w:r>
        <w:t>Safeguarding (if applicable)</w:t>
      </w:r>
    </w:p>
    <w:p w14:paraId="4EAF7373" w14:textId="77777777" w:rsidR="00021610" w:rsidRDefault="00B75A35" w:rsidP="008F0AE1">
      <w:pPr>
        <w:pStyle w:val="VH1"/>
      </w:pPr>
      <w:r>
        <w:t>If the hire involves children, young people, or vulnerable adults, please confirm:</w:t>
      </w:r>
    </w:p>
    <w:tbl>
      <w:tblPr>
        <w:tblW w:w="977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248"/>
        <w:gridCol w:w="2994"/>
      </w:tblGrid>
      <w:tr w:rsidR="00021610" w:rsidRPr="00B006F7" w14:paraId="22EE9088" w14:textId="77777777" w:rsidTr="00E52F30">
        <w:tc>
          <w:tcPr>
            <w:tcW w:w="0" w:type="auto"/>
            <w:vAlign w:val="bottom"/>
          </w:tcPr>
          <w:p w14:paraId="3BECD2F4" w14:textId="14BDD9A8" w:rsidR="00021610" w:rsidRPr="00B006F7" w:rsidRDefault="00021610" w:rsidP="00861C94">
            <w:pPr>
              <w:pStyle w:val="VH3"/>
              <w:rPr>
                <w:bCs/>
              </w:rPr>
            </w:pPr>
            <w:r>
              <w:t>Appropriate DBS checks are in place</w:t>
            </w:r>
          </w:p>
        </w:tc>
        <w:tc>
          <w:tcPr>
            <w:tcW w:w="0" w:type="auto"/>
            <w:vAlign w:val="bottom"/>
          </w:tcPr>
          <w:p w14:paraId="07659BC2" w14:textId="77777777" w:rsidR="00021610" w:rsidRPr="008F0AE1" w:rsidRDefault="00021610" w:rsidP="00861C94">
            <w:pPr>
              <w:pStyle w:val="VH3"/>
            </w:pPr>
            <w:r w:rsidRPr="008F0AE1">
              <w:t>☐ Not applicable</w:t>
            </w:r>
          </w:p>
        </w:tc>
        <w:tc>
          <w:tcPr>
            <w:tcW w:w="0" w:type="auto"/>
            <w:vAlign w:val="bottom"/>
          </w:tcPr>
          <w:p w14:paraId="60150F08" w14:textId="07A2F82E" w:rsidR="00021610" w:rsidRPr="008F0AE1" w:rsidRDefault="00021610" w:rsidP="00861C94">
            <w:pPr>
              <w:pStyle w:val="VH3"/>
            </w:pPr>
            <w:r w:rsidRPr="008F0AE1">
              <w:t xml:space="preserve">☐ Yes </w:t>
            </w:r>
          </w:p>
        </w:tc>
      </w:tr>
      <w:tr w:rsidR="00021610" w:rsidRPr="00B006F7" w14:paraId="0B742177" w14:textId="77777777" w:rsidTr="00E52F30">
        <w:tc>
          <w:tcPr>
            <w:tcW w:w="0" w:type="auto"/>
            <w:vAlign w:val="bottom"/>
          </w:tcPr>
          <w:p w14:paraId="636A51BD" w14:textId="5EC51FB5" w:rsidR="00021610" w:rsidRPr="00B006F7" w:rsidRDefault="00021610" w:rsidP="00861C94">
            <w:pPr>
              <w:pStyle w:val="VH3"/>
            </w:pPr>
            <w:r>
              <w:t xml:space="preserve">Safeguarding Policy </w:t>
            </w:r>
          </w:p>
        </w:tc>
        <w:tc>
          <w:tcPr>
            <w:tcW w:w="0" w:type="auto"/>
            <w:vAlign w:val="bottom"/>
          </w:tcPr>
          <w:p w14:paraId="00CEA677" w14:textId="6807A071" w:rsidR="00021610" w:rsidRPr="008F0AE1" w:rsidRDefault="008F0AE1" w:rsidP="00861C94">
            <w:pPr>
              <w:pStyle w:val="VH3"/>
            </w:pPr>
            <w:r w:rsidRPr="008F0AE1">
              <w:t>☐ Not applicable</w:t>
            </w:r>
          </w:p>
        </w:tc>
        <w:tc>
          <w:tcPr>
            <w:tcW w:w="0" w:type="auto"/>
            <w:vAlign w:val="bottom"/>
          </w:tcPr>
          <w:p w14:paraId="12D4DECD" w14:textId="3450B6D8" w:rsidR="00021610" w:rsidRPr="008F0AE1" w:rsidRDefault="00021610" w:rsidP="00861C94">
            <w:pPr>
              <w:pStyle w:val="VH3"/>
            </w:pPr>
            <w:r w:rsidRPr="008F0AE1">
              <w:t xml:space="preserve">☐ Yes </w:t>
            </w:r>
            <w:r w:rsidR="008F0AE1" w:rsidRPr="008F0AE1">
              <w:t>– policy attached</w:t>
            </w:r>
          </w:p>
        </w:tc>
      </w:tr>
    </w:tbl>
    <w:p w14:paraId="37EA497E" w14:textId="44FD8016" w:rsidR="00B75A35" w:rsidRDefault="00B75A35" w:rsidP="008F0AE1">
      <w:pPr>
        <w:pStyle w:val="Heading3"/>
      </w:pPr>
      <w:r>
        <w:t>Agreement and Declaration</w:t>
      </w:r>
    </w:p>
    <w:p w14:paraId="34A4AF60" w14:textId="77777777" w:rsidR="00652D06" w:rsidRDefault="00B75A35" w:rsidP="00861C94">
      <w:pPr>
        <w:pStyle w:val="VH3"/>
      </w:pPr>
      <w:r>
        <w:t>By signing below, I confirm that:</w:t>
      </w:r>
    </w:p>
    <w:p w14:paraId="6D16C9CB" w14:textId="5CA9382B" w:rsidR="00AD04B1" w:rsidRPr="00AD04B1" w:rsidRDefault="00B75A35" w:rsidP="00AD04B1">
      <w:pPr>
        <w:pStyle w:val="VH4"/>
        <w:rPr>
          <w:rStyle w:val="VH4Char"/>
        </w:rPr>
      </w:pPr>
      <w:r w:rsidRPr="00AD04B1">
        <w:rPr>
          <w:rStyle w:val="VH4Char"/>
        </w:rPr>
        <w:t>I have read, understood, and agree to comply with the Lytchett Matravers Village Hall Terms and Conditions of Hire.</w:t>
      </w:r>
    </w:p>
    <w:p w14:paraId="5B64348F" w14:textId="73E43183" w:rsidR="00AD04B1" w:rsidRPr="00AD04B1" w:rsidRDefault="00B75A35" w:rsidP="00AD04B1">
      <w:pPr>
        <w:pStyle w:val="VH4"/>
        <w:rPr>
          <w:rStyle w:val="VH4Char"/>
        </w:rPr>
      </w:pPr>
      <w:r w:rsidRPr="00AD04B1">
        <w:rPr>
          <w:rStyle w:val="VH4Char"/>
        </w:rPr>
        <w:t>I am responsible for the behaviour and safety of all attendees during the hire period.</w:t>
      </w:r>
    </w:p>
    <w:p w14:paraId="16B804DB" w14:textId="2A933988" w:rsidR="00AD04B1" w:rsidRPr="00AD04B1" w:rsidRDefault="00B75A35" w:rsidP="00AD04B1">
      <w:pPr>
        <w:pStyle w:val="VH4"/>
        <w:rPr>
          <w:rStyle w:val="VH4Char"/>
        </w:rPr>
      </w:pPr>
      <w:r w:rsidRPr="00AD04B1">
        <w:rPr>
          <w:rStyle w:val="VH4Char"/>
        </w:rPr>
        <w:t>I understand that failure to comply may result in forfeiture of the deposit and/or additional charges.</w:t>
      </w:r>
    </w:p>
    <w:tbl>
      <w:tblPr>
        <w:tblStyle w:val="TableGrid"/>
        <w:tblW w:w="9493" w:type="dxa"/>
        <w:tblBorders>
          <w:top w:val="dotted" w:sz="4" w:space="0" w:color="330080" w:themeColor="accent6" w:themeShade="80"/>
          <w:left w:val="dotted" w:sz="4" w:space="0" w:color="330080" w:themeColor="accent6" w:themeShade="80"/>
          <w:bottom w:val="dotted" w:sz="4" w:space="0" w:color="330080" w:themeColor="accent6" w:themeShade="80"/>
          <w:right w:val="dotted" w:sz="4" w:space="0" w:color="330080" w:themeColor="accent6" w:themeShade="80"/>
          <w:insideH w:val="dotted" w:sz="4" w:space="0" w:color="330080" w:themeColor="accent6" w:themeShade="80"/>
          <w:insideV w:val="dotted" w:sz="4" w:space="0" w:color="330080" w:themeColor="accent6" w:themeShade="8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8"/>
        <w:gridCol w:w="4502"/>
        <w:gridCol w:w="503"/>
      </w:tblGrid>
      <w:tr w:rsidR="00630A6E" w:rsidRPr="00386D89" w14:paraId="1907872C" w14:textId="77777777" w:rsidTr="00E52F30">
        <w:trPr>
          <w:trHeight w:val="737"/>
        </w:trPr>
        <w:tc>
          <w:tcPr>
            <w:tcW w:w="0" w:type="auto"/>
            <w:vAlign w:val="center"/>
          </w:tcPr>
          <w:p w14:paraId="390110BF" w14:textId="77777777" w:rsidR="00630A6E" w:rsidRPr="002A1A06" w:rsidRDefault="00630A6E" w:rsidP="00861C94">
            <w:pPr>
              <w:pStyle w:val="VH3"/>
            </w:pPr>
            <w:r w:rsidRPr="00861C94">
              <w:t>Hirer</w:t>
            </w:r>
            <w:r>
              <w:t xml:space="preserve"> </w:t>
            </w:r>
            <w:r w:rsidRPr="002A1A06">
              <w:t xml:space="preserve"> </w:t>
            </w:r>
          </w:p>
        </w:tc>
        <w:tc>
          <w:tcPr>
            <w:tcW w:w="0" w:type="auto"/>
            <w:gridSpan w:val="2"/>
            <w:vAlign w:val="center"/>
          </w:tcPr>
          <w:p w14:paraId="78EC3704" w14:textId="77777777" w:rsidR="00630A6E" w:rsidRPr="00386D89" w:rsidRDefault="00630A6E" w:rsidP="00861C94">
            <w:pPr>
              <w:pStyle w:val="VH3"/>
            </w:pPr>
            <w:r>
              <w:t>Signed:</w:t>
            </w:r>
          </w:p>
        </w:tc>
      </w:tr>
      <w:tr w:rsidR="00276818" w:rsidRPr="00386D89" w14:paraId="03253CFD" w14:textId="72D35967" w:rsidTr="00E52F30">
        <w:trPr>
          <w:trHeight w:val="454"/>
        </w:trPr>
        <w:tc>
          <w:tcPr>
            <w:tcW w:w="0" w:type="auto"/>
            <w:vAlign w:val="center"/>
          </w:tcPr>
          <w:p w14:paraId="279B38A5" w14:textId="519B73BB" w:rsidR="00276818" w:rsidRPr="00861C94" w:rsidRDefault="00276818" w:rsidP="00861C94">
            <w:pPr>
              <w:pStyle w:val="VH3"/>
            </w:pPr>
            <w:r>
              <w:t>Name: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3DF9CA3" w14:textId="0E8D3BE8" w:rsidR="00276818" w:rsidRDefault="00276818" w:rsidP="00861C94">
            <w:pPr>
              <w:pStyle w:val="VH3"/>
            </w:pPr>
            <w:r>
              <w:t>Date: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119AEE4" w14:textId="77777777" w:rsidR="00276818" w:rsidRDefault="00276818" w:rsidP="00861C94">
            <w:pPr>
              <w:pStyle w:val="VH3"/>
            </w:pPr>
          </w:p>
        </w:tc>
      </w:tr>
    </w:tbl>
    <w:p w14:paraId="5BC5D71A" w14:textId="77777777" w:rsidR="00B75A35" w:rsidRDefault="00B75A35" w:rsidP="00B75A35"/>
    <w:p w14:paraId="4EDDCA02" w14:textId="77777777" w:rsidR="00A11DE5" w:rsidRDefault="00A11DE5" w:rsidP="00A11DE5">
      <w:pPr>
        <w:pStyle w:val="VH1"/>
        <w:rPr>
          <w:noProof/>
        </w:rPr>
      </w:pPr>
      <w:r>
        <w:rPr>
          <w:b/>
          <w:bCs/>
        </w:rPr>
        <w:t>Once completed and signed, p</w:t>
      </w:r>
      <w:r w:rsidRPr="00816EC6">
        <w:rPr>
          <w:b/>
          <w:bCs/>
        </w:rPr>
        <w:t>lease return to Lytchett Matravers Village Hall Management Committee</w:t>
      </w:r>
      <w:r>
        <w:rPr>
          <w:b/>
          <w:bCs/>
        </w:rPr>
        <w:t xml:space="preserve"> by emailing to: </w:t>
      </w:r>
      <w:r w:rsidRPr="00A222F2">
        <w:rPr>
          <w:b/>
          <w:bCs/>
          <w:i/>
          <w:iCs/>
          <w:color w:val="4C00BF" w:themeColor="accent6" w:themeShade="BF"/>
        </w:rPr>
        <w:t>Enquiries@lytchettmatraversvhall.co.uk</w:t>
      </w:r>
      <w:r w:rsidRPr="003F6039">
        <w:br/>
      </w:r>
      <w:r>
        <w:t xml:space="preserve">or by hand/post to the Village Hall post-box: Lytchett Matravers Village Hall, </w:t>
      </w:r>
      <w:r>
        <w:rPr>
          <w:noProof/>
        </w:rPr>
        <w:t xml:space="preserve">Vineyard Close, </w:t>
      </w:r>
      <w:r w:rsidRPr="00D72EBE">
        <w:rPr>
          <w:noProof/>
        </w:rPr>
        <w:t>Lytchett Matravers</w:t>
      </w:r>
      <w:r>
        <w:rPr>
          <w:noProof/>
        </w:rPr>
        <w:t xml:space="preserve">, </w:t>
      </w:r>
      <w:r w:rsidRPr="00D72EBE">
        <w:rPr>
          <w:noProof/>
        </w:rPr>
        <w:t>Dorset</w:t>
      </w:r>
      <w:r>
        <w:rPr>
          <w:noProof/>
        </w:rPr>
        <w:t xml:space="preserve">, </w:t>
      </w:r>
      <w:r w:rsidRPr="00D72EBE">
        <w:rPr>
          <w:noProof/>
        </w:rPr>
        <w:t>BH16 6DD</w:t>
      </w:r>
    </w:p>
    <w:p w14:paraId="12846F64" w14:textId="77777777" w:rsidR="00207632" w:rsidRDefault="00207632" w:rsidP="00A11DE5">
      <w:pPr>
        <w:pStyle w:val="VH1"/>
      </w:pPr>
    </w:p>
    <w:p w14:paraId="6A385FFD" w14:textId="3A273874" w:rsidR="00BD094C" w:rsidRPr="00474963" w:rsidRDefault="00BD094C" w:rsidP="00A11DE5">
      <w:pPr>
        <w:pStyle w:val="VH1"/>
        <w:rPr>
          <w:b/>
          <w:bCs/>
          <w:color w:val="4C00BF" w:themeColor="accent6" w:themeShade="BF"/>
        </w:rPr>
      </w:pPr>
      <w:r w:rsidRPr="00474963">
        <w:rPr>
          <w:b/>
          <w:bCs/>
          <w:color w:val="4C00BF" w:themeColor="accent6" w:themeShade="BF"/>
        </w:rPr>
        <w:t>202</w:t>
      </w:r>
      <w:r w:rsidR="009D4C1F">
        <w:rPr>
          <w:b/>
          <w:bCs/>
          <w:color w:val="4C00BF" w:themeColor="accent6" w:themeShade="BF"/>
        </w:rPr>
        <w:t>6</w:t>
      </w:r>
      <w:r w:rsidRPr="00474963">
        <w:rPr>
          <w:b/>
          <w:bCs/>
          <w:color w:val="4C00BF" w:themeColor="accent6" w:themeShade="BF"/>
        </w:rPr>
        <w:t xml:space="preserve"> Hire charges</w:t>
      </w:r>
    </w:p>
    <w:tbl>
      <w:tblPr>
        <w:tblW w:w="9388" w:type="dxa"/>
        <w:tblInd w:w="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6"/>
        <w:gridCol w:w="1418"/>
        <w:gridCol w:w="1130"/>
        <w:gridCol w:w="1131"/>
        <w:gridCol w:w="1131"/>
        <w:gridCol w:w="1130"/>
        <w:gridCol w:w="1131"/>
        <w:gridCol w:w="1131"/>
      </w:tblGrid>
      <w:tr w:rsidR="00201186" w14:paraId="5D9A7362" w14:textId="77777777" w:rsidTr="00886D07">
        <w:trPr>
          <w:trHeight w:val="20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C23BB" w14:textId="77777777" w:rsidR="00201186" w:rsidRDefault="00201186">
            <w:pPr>
              <w:rPr>
                <w:rFonts w:ascii="Aptos" w:hAnsi="Aptos"/>
                <w:b/>
                <w:bCs/>
                <w:color w:val="4C00BF"/>
                <w:sz w:val="20"/>
                <w:szCs w:val="20"/>
                <w:lang w:val="en-GB"/>
              </w:rPr>
            </w:pPr>
            <w:r>
              <w:rPr>
                <w:rFonts w:ascii="Aptos" w:hAnsi="Aptos"/>
                <w:b/>
                <w:bCs/>
                <w:color w:val="4C00BF"/>
                <w:sz w:val="20"/>
                <w:szCs w:val="20"/>
              </w:rPr>
              <w:t>Sessions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23A4C9" w14:textId="77777777" w:rsidR="00201186" w:rsidRDefault="00201186">
            <w:pPr>
              <w:jc w:val="center"/>
              <w:rPr>
                <w:rFonts w:ascii="Aptos" w:hAnsi="Aptos"/>
                <w:b/>
                <w:bCs/>
                <w:color w:val="4C00BF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4C00BF"/>
                <w:sz w:val="20"/>
                <w:szCs w:val="20"/>
              </w:rPr>
              <w:t>Time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13FF1C7" w14:textId="61DD86EB" w:rsidR="009920AA" w:rsidRDefault="00201186" w:rsidP="009920AA">
            <w:pPr>
              <w:jc w:val="center"/>
              <w:rPr>
                <w:rFonts w:ascii="Aptos" w:hAnsi="Aptos"/>
                <w:b/>
                <w:bCs/>
                <w:color w:val="4C00BF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4C00BF"/>
                <w:sz w:val="20"/>
                <w:szCs w:val="20"/>
              </w:rPr>
              <w:t xml:space="preserve">Rates for Standard </w:t>
            </w:r>
            <w:r w:rsidR="009920AA">
              <w:rPr>
                <w:rFonts w:ascii="Aptos" w:hAnsi="Aptos"/>
                <w:b/>
                <w:bCs/>
                <w:color w:val="4C00BF"/>
                <w:sz w:val="20"/>
                <w:szCs w:val="20"/>
              </w:rPr>
              <w:t xml:space="preserve">and </w:t>
            </w:r>
          </w:p>
          <w:p w14:paraId="1D75836C" w14:textId="75ABF76C" w:rsidR="00201186" w:rsidRDefault="00201186" w:rsidP="009920AA">
            <w:pPr>
              <w:jc w:val="center"/>
              <w:rPr>
                <w:rFonts w:ascii="Aptos" w:hAnsi="Aptos"/>
                <w:b/>
                <w:bCs/>
                <w:color w:val="4C00BF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4C00BF"/>
                <w:sz w:val="20"/>
                <w:szCs w:val="20"/>
              </w:rPr>
              <w:t>Commercial Hires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3F75E4" w14:textId="77777777" w:rsidR="00201186" w:rsidRDefault="00201186">
            <w:pPr>
              <w:jc w:val="center"/>
              <w:rPr>
                <w:rFonts w:ascii="Aptos" w:hAnsi="Aptos"/>
                <w:b/>
                <w:bCs/>
                <w:color w:val="4C00BF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4C00BF"/>
                <w:sz w:val="20"/>
                <w:szCs w:val="20"/>
              </w:rPr>
              <w:t>Rates for Local, Regular and Charitable Hires</w:t>
            </w:r>
          </w:p>
        </w:tc>
      </w:tr>
      <w:tr w:rsidR="00201186" w14:paraId="0FF664BF" w14:textId="77777777" w:rsidTr="00886D07">
        <w:trPr>
          <w:trHeight w:val="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9625A" w14:textId="77777777" w:rsidR="00201186" w:rsidRDefault="00201186">
            <w:pPr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4ED1D0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3FE76" w14:textId="77777777" w:rsidR="00201186" w:rsidRDefault="00201186">
            <w:pPr>
              <w:jc w:val="center"/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Main Hall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5F644" w14:textId="77777777" w:rsidR="00201186" w:rsidRDefault="00201186">
            <w:pPr>
              <w:jc w:val="center"/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Blanchard Room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558337" w14:textId="77777777" w:rsidR="00201186" w:rsidRDefault="00201186">
            <w:pP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Whole Hall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97C034" w14:textId="77777777" w:rsidR="00201186" w:rsidRDefault="00201186">
            <w:pPr>
              <w:jc w:val="center"/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Main Hall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B561F5" w14:textId="77777777" w:rsidR="00201186" w:rsidRDefault="00201186">
            <w:pPr>
              <w:jc w:val="center"/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Blanchard Room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7BD065" w14:textId="77777777" w:rsidR="00201186" w:rsidRDefault="00201186">
            <w:pPr>
              <w:jc w:val="center"/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Whole Hall</w:t>
            </w:r>
          </w:p>
        </w:tc>
      </w:tr>
      <w:tr w:rsidR="00201186" w14:paraId="2A0A12F3" w14:textId="77777777" w:rsidTr="00886D07">
        <w:trPr>
          <w:trHeight w:val="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3B3BF" w14:textId="77777777" w:rsidR="00201186" w:rsidRDefault="00201186">
            <w:pPr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Hourly Rate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93A7B7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5DEBD" w14:textId="77777777" w:rsidR="00201186" w:rsidRDefault="00201186">
            <w:pPr>
              <w:jc w:val="center"/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£40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EC889" w14:textId="77777777" w:rsidR="00201186" w:rsidRDefault="00201186">
            <w:pPr>
              <w:jc w:val="center"/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£20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AFFB5F" w14:textId="77777777" w:rsidR="00201186" w:rsidRDefault="00201186">
            <w:pPr>
              <w:jc w:val="center"/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£60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B4FEB" w14:textId="77777777" w:rsidR="00201186" w:rsidRDefault="00201186">
            <w:pPr>
              <w:jc w:val="center"/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£20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5AD22" w14:textId="77777777" w:rsidR="00201186" w:rsidRDefault="00201186">
            <w:pPr>
              <w:jc w:val="center"/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£10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0FC51F" w14:textId="77777777" w:rsidR="00201186" w:rsidRDefault="00201186">
            <w:pPr>
              <w:jc w:val="center"/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color w:val="000000"/>
                <w:sz w:val="18"/>
                <w:szCs w:val="18"/>
              </w:rPr>
              <w:t>£30</w:t>
            </w:r>
          </w:p>
        </w:tc>
      </w:tr>
      <w:tr w:rsidR="00201186" w14:paraId="08098CE7" w14:textId="77777777" w:rsidTr="00886D07">
        <w:trPr>
          <w:trHeight w:val="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85C233" w14:textId="77777777" w:rsidR="00201186" w:rsidRDefault="00201186">
            <w:pPr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Morning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781B23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9.00am – 1.00pm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5C3CF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5E1F1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59E397" w14:textId="77777777" w:rsidR="00201186" w:rsidRPr="006F29C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 w:rsidRPr="006F29C6">
              <w:rPr>
                <w:rFonts w:ascii="Aptos" w:hAnsi="Aptos"/>
                <w:color w:val="000000"/>
                <w:sz w:val="18"/>
                <w:szCs w:val="18"/>
              </w:rPr>
              <w:t>£140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D2099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87A74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£30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5E8B0F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£70</w:t>
            </w:r>
          </w:p>
        </w:tc>
      </w:tr>
      <w:tr w:rsidR="00201186" w14:paraId="3A7AF8B4" w14:textId="77777777" w:rsidTr="00886D07">
        <w:trPr>
          <w:trHeight w:val="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F3436" w14:textId="77777777" w:rsidR="00201186" w:rsidRDefault="00201186">
            <w:pPr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 xml:space="preserve">Afternoon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32E198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1.30 – 5.30pm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5664E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268E5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EEF9A0" w14:textId="77777777" w:rsidR="00201186" w:rsidRPr="006F29C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 w:rsidRPr="006F29C6">
              <w:rPr>
                <w:rFonts w:ascii="Aptos" w:hAnsi="Aptos"/>
                <w:color w:val="000000"/>
                <w:sz w:val="18"/>
                <w:szCs w:val="18"/>
              </w:rPr>
              <w:t>£140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B4033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0AAC88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£30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9CC99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£70</w:t>
            </w:r>
          </w:p>
        </w:tc>
      </w:tr>
      <w:tr w:rsidR="00201186" w14:paraId="6440B792" w14:textId="77777777" w:rsidTr="00886D07">
        <w:trPr>
          <w:trHeight w:val="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3D32E" w14:textId="58C98491" w:rsidR="00201186" w:rsidRDefault="00201186">
            <w:pPr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Sunday-Thurs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E9519F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6.00 – 11.00pm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D064C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£120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175AA9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FE096C" w14:textId="77777777" w:rsidR="00201186" w:rsidRPr="006F29C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 w:rsidRPr="006F29C6">
              <w:rPr>
                <w:rFonts w:ascii="Aptos" w:hAnsi="Aptos"/>
                <w:color w:val="000000"/>
                <w:sz w:val="18"/>
                <w:szCs w:val="18"/>
              </w:rPr>
              <w:t>£140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C29CE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CBF2B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£30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5EADDC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£70</w:t>
            </w:r>
          </w:p>
        </w:tc>
      </w:tr>
      <w:tr w:rsidR="00201186" w:rsidRPr="009920AA" w14:paraId="028E2EFD" w14:textId="77777777" w:rsidTr="00886D07">
        <w:trPr>
          <w:trHeight w:val="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0CCFF" w:themeFill="accent6" w:themeFillTint="33"/>
            <w:vAlign w:val="center"/>
            <w:hideMark/>
          </w:tcPr>
          <w:p w14:paraId="21CF568D" w14:textId="77777777" w:rsidR="00201186" w:rsidRPr="009920AA" w:rsidRDefault="00201186">
            <w:pPr>
              <w:rPr>
                <w:rFonts w:ascii="Aptos" w:hAnsi="Aptos"/>
                <w:color w:val="000000"/>
                <w:sz w:val="8"/>
                <w:szCs w:val="8"/>
              </w:rPr>
            </w:pPr>
            <w:r w:rsidRPr="009920AA">
              <w:rPr>
                <w:rFonts w:ascii="Aptos" w:hAnsi="Aptos"/>
                <w:color w:val="000000"/>
                <w:sz w:val="8"/>
                <w:szCs w:val="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0CCFF" w:themeFill="accent6" w:themeFillTint="33"/>
            <w:vAlign w:val="center"/>
            <w:hideMark/>
          </w:tcPr>
          <w:p w14:paraId="2A381207" w14:textId="77777777" w:rsidR="00201186" w:rsidRPr="009920AA" w:rsidRDefault="00201186">
            <w:pPr>
              <w:jc w:val="center"/>
              <w:rPr>
                <w:rFonts w:ascii="Aptos" w:hAnsi="Aptos"/>
                <w:color w:val="000000"/>
                <w:sz w:val="8"/>
                <w:szCs w:val="8"/>
              </w:rPr>
            </w:pPr>
            <w:r w:rsidRPr="009920AA">
              <w:rPr>
                <w:rFonts w:ascii="Aptos" w:hAnsi="Aptos"/>
                <w:color w:val="000000"/>
                <w:sz w:val="8"/>
                <w:szCs w:val="8"/>
              </w:rPr>
              <w:t> 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0CCFF" w:themeFill="accent6" w:themeFillTint="33"/>
            <w:vAlign w:val="center"/>
            <w:hideMark/>
          </w:tcPr>
          <w:p w14:paraId="44184FDD" w14:textId="77777777" w:rsidR="00201186" w:rsidRPr="009920AA" w:rsidRDefault="00201186">
            <w:pPr>
              <w:jc w:val="center"/>
              <w:rPr>
                <w:rFonts w:ascii="Aptos" w:hAnsi="Aptos"/>
                <w:color w:val="000000"/>
                <w:sz w:val="8"/>
                <w:szCs w:val="8"/>
              </w:rPr>
            </w:pPr>
            <w:r w:rsidRPr="009920AA">
              <w:rPr>
                <w:rFonts w:ascii="Aptos" w:hAnsi="Aptos"/>
                <w:color w:val="000000"/>
                <w:sz w:val="8"/>
                <w:szCs w:val="8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CCFF" w:themeFill="accent6" w:themeFillTint="33"/>
            <w:vAlign w:val="center"/>
            <w:hideMark/>
          </w:tcPr>
          <w:p w14:paraId="73BCA966" w14:textId="77777777" w:rsidR="00201186" w:rsidRPr="009920AA" w:rsidRDefault="00201186">
            <w:pPr>
              <w:jc w:val="center"/>
              <w:rPr>
                <w:rFonts w:ascii="Aptos" w:hAnsi="Aptos"/>
                <w:color w:val="000000"/>
                <w:sz w:val="8"/>
                <w:szCs w:val="8"/>
              </w:rPr>
            </w:pPr>
            <w:r w:rsidRPr="009920AA">
              <w:rPr>
                <w:rFonts w:ascii="Aptos" w:hAnsi="Aptos"/>
                <w:color w:val="000000"/>
                <w:sz w:val="8"/>
                <w:szCs w:val="8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0CCFF" w:themeFill="accent6" w:themeFillTint="33"/>
            <w:vAlign w:val="center"/>
            <w:hideMark/>
          </w:tcPr>
          <w:p w14:paraId="27BB9F46" w14:textId="77777777" w:rsidR="00201186" w:rsidRPr="006F29C6" w:rsidRDefault="00201186">
            <w:pPr>
              <w:jc w:val="center"/>
              <w:rPr>
                <w:rFonts w:ascii="Aptos" w:hAnsi="Aptos"/>
                <w:color w:val="000000"/>
                <w:sz w:val="8"/>
                <w:szCs w:val="8"/>
              </w:rPr>
            </w:pPr>
            <w:r w:rsidRPr="006F29C6">
              <w:rPr>
                <w:rFonts w:ascii="Aptos" w:hAnsi="Aptos"/>
                <w:color w:val="000000"/>
                <w:sz w:val="8"/>
                <w:szCs w:val="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CCFF" w:themeFill="accent6" w:themeFillTint="33"/>
            <w:vAlign w:val="center"/>
            <w:hideMark/>
          </w:tcPr>
          <w:p w14:paraId="63DA0596" w14:textId="77777777" w:rsidR="00201186" w:rsidRPr="009920AA" w:rsidRDefault="00201186">
            <w:pPr>
              <w:jc w:val="center"/>
              <w:rPr>
                <w:rFonts w:ascii="Aptos" w:hAnsi="Aptos"/>
                <w:color w:val="000000"/>
                <w:sz w:val="8"/>
                <w:szCs w:val="8"/>
              </w:rPr>
            </w:pPr>
            <w:r w:rsidRPr="009920AA">
              <w:rPr>
                <w:rFonts w:ascii="Aptos" w:hAnsi="Aptos"/>
                <w:color w:val="000000"/>
                <w:sz w:val="8"/>
                <w:szCs w:val="8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CCFF" w:themeFill="accent6" w:themeFillTint="33"/>
            <w:vAlign w:val="center"/>
            <w:hideMark/>
          </w:tcPr>
          <w:p w14:paraId="3E153E6F" w14:textId="77777777" w:rsidR="00201186" w:rsidRPr="009920AA" w:rsidRDefault="00201186">
            <w:pPr>
              <w:jc w:val="center"/>
              <w:rPr>
                <w:rFonts w:ascii="Aptos" w:hAnsi="Aptos"/>
                <w:color w:val="000000"/>
                <w:sz w:val="8"/>
                <w:szCs w:val="8"/>
              </w:rPr>
            </w:pPr>
            <w:r w:rsidRPr="009920AA">
              <w:rPr>
                <w:rFonts w:ascii="Aptos" w:hAnsi="Aptos"/>
                <w:color w:val="000000"/>
                <w:sz w:val="8"/>
                <w:szCs w:val="8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0CCFF" w:themeFill="accent6" w:themeFillTint="33"/>
            <w:vAlign w:val="center"/>
            <w:hideMark/>
          </w:tcPr>
          <w:p w14:paraId="5008F43A" w14:textId="77777777" w:rsidR="00201186" w:rsidRPr="009920AA" w:rsidRDefault="00201186">
            <w:pPr>
              <w:jc w:val="center"/>
              <w:rPr>
                <w:rFonts w:ascii="Aptos" w:hAnsi="Aptos"/>
                <w:color w:val="000000"/>
                <w:sz w:val="8"/>
                <w:szCs w:val="8"/>
              </w:rPr>
            </w:pPr>
            <w:r w:rsidRPr="009920AA">
              <w:rPr>
                <w:rFonts w:ascii="Aptos" w:hAnsi="Aptos"/>
                <w:color w:val="000000"/>
                <w:sz w:val="8"/>
                <w:szCs w:val="8"/>
              </w:rPr>
              <w:t> </w:t>
            </w:r>
          </w:p>
        </w:tc>
      </w:tr>
      <w:tr w:rsidR="00201186" w14:paraId="2AE6D06A" w14:textId="77777777" w:rsidTr="00886D07">
        <w:trPr>
          <w:trHeight w:val="2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D5230" w14:textId="47FBFC1E" w:rsidR="00201186" w:rsidRDefault="00201186">
            <w:pPr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Fri– Saturday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36D0B5" w14:textId="545D126F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6.00 – 11.</w:t>
            </w:r>
            <w:r w:rsidR="00470D6D">
              <w:rPr>
                <w:rFonts w:ascii="Aptos" w:hAnsi="Aptos"/>
                <w:color w:val="000000"/>
                <w:sz w:val="18"/>
                <w:szCs w:val="18"/>
              </w:rPr>
              <w:t>3</w:t>
            </w:r>
            <w:r>
              <w:rPr>
                <w:rFonts w:ascii="Aptos" w:hAnsi="Aptos"/>
                <w:color w:val="000000"/>
                <w:sz w:val="18"/>
                <w:szCs w:val="18"/>
              </w:rPr>
              <w:t>0pm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1955C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£160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BA997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A5BE0D" w14:textId="77777777" w:rsidR="00201186" w:rsidRPr="006F29C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 w:rsidRPr="006F29C6">
              <w:rPr>
                <w:rFonts w:ascii="Aptos" w:hAnsi="Aptos"/>
                <w:color w:val="000000"/>
                <w:sz w:val="18"/>
                <w:szCs w:val="18"/>
              </w:rPr>
              <w:t>£200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8DB67" w14:textId="21589D8E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</w:t>
            </w:r>
            <w:r w:rsidR="00470D6D">
              <w:rPr>
                <w:rFonts w:ascii="Aptos" w:hAnsi="Aptos"/>
                <w:color w:val="000000"/>
                <w:sz w:val="18"/>
                <w:szCs w:val="18"/>
              </w:rPr>
              <w:t>10</w:t>
            </w:r>
            <w:r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5E0B9" w14:textId="77777777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0AFF08" w14:textId="3D79DD74" w:rsidR="00201186" w:rsidRDefault="00201186">
            <w:pPr>
              <w:jc w:val="center"/>
              <w:rPr>
                <w:rFonts w:ascii="Aptos" w:hAnsi="Aptos"/>
                <w:color w:val="000000"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£1</w:t>
            </w:r>
            <w:r w:rsidR="00407D9D">
              <w:rPr>
                <w:rFonts w:ascii="Aptos" w:hAnsi="Aptos"/>
                <w:color w:val="000000"/>
                <w:sz w:val="18"/>
                <w:szCs w:val="18"/>
              </w:rPr>
              <w:t>3</w:t>
            </w:r>
            <w:r>
              <w:rPr>
                <w:rFonts w:ascii="Aptos" w:hAnsi="Aptos"/>
                <w:color w:val="000000"/>
                <w:sz w:val="18"/>
                <w:szCs w:val="18"/>
              </w:rPr>
              <w:t>0</w:t>
            </w:r>
          </w:p>
        </w:tc>
      </w:tr>
    </w:tbl>
    <w:p w14:paraId="17123823" w14:textId="77777777" w:rsidR="00315D23" w:rsidRDefault="00AD6274" w:rsidP="00806EFE">
      <w:pPr>
        <w:pStyle w:val="VH1"/>
        <w:rPr>
          <w:sz w:val="20"/>
          <w:szCs w:val="20"/>
        </w:rPr>
      </w:pPr>
      <w:r w:rsidRPr="00AD6274">
        <w:rPr>
          <w:sz w:val="20"/>
          <w:szCs w:val="20"/>
        </w:rPr>
        <w:t xml:space="preserve">Whole Hall Full Day </w:t>
      </w:r>
      <w:r w:rsidR="00315D23">
        <w:rPr>
          <w:sz w:val="20"/>
          <w:szCs w:val="20"/>
        </w:rPr>
        <w:t>b</w:t>
      </w:r>
      <w:r w:rsidRPr="00AD6274">
        <w:rPr>
          <w:sz w:val="20"/>
          <w:szCs w:val="20"/>
        </w:rPr>
        <w:t xml:space="preserve">ookings </w:t>
      </w:r>
      <w:r w:rsidR="00C82718">
        <w:rPr>
          <w:sz w:val="20"/>
          <w:szCs w:val="20"/>
        </w:rPr>
        <w:t>o</w:t>
      </w:r>
      <w:r w:rsidRPr="00AD6274">
        <w:rPr>
          <w:sz w:val="20"/>
          <w:szCs w:val="20"/>
        </w:rPr>
        <w:t xml:space="preserve">n Request. </w:t>
      </w:r>
    </w:p>
    <w:p w14:paraId="2C66632A" w14:textId="1688BEF3" w:rsidR="001F5707" w:rsidRPr="00AD6274" w:rsidRDefault="00E76B59" w:rsidP="00806EFE">
      <w:pPr>
        <w:pStyle w:val="VH1"/>
        <w:rPr>
          <w:sz w:val="20"/>
          <w:szCs w:val="20"/>
        </w:rPr>
      </w:pPr>
      <w:r w:rsidRPr="00AD6274">
        <w:rPr>
          <w:sz w:val="20"/>
          <w:szCs w:val="20"/>
        </w:rPr>
        <w:t>Correct for January – December 202</w:t>
      </w:r>
      <w:r w:rsidR="00E2423C" w:rsidRPr="00AD6274">
        <w:rPr>
          <w:sz w:val="20"/>
          <w:szCs w:val="20"/>
        </w:rPr>
        <w:t>6</w:t>
      </w:r>
      <w:r w:rsidRPr="00AD6274">
        <w:rPr>
          <w:sz w:val="20"/>
          <w:szCs w:val="20"/>
        </w:rPr>
        <w:t>.  Subject to annual increase</w:t>
      </w:r>
    </w:p>
    <w:sectPr w:rsidR="001F5707" w:rsidRPr="00AD6274" w:rsidSect="00E0174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92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0F514" w14:textId="77777777" w:rsidR="004B3AB1" w:rsidRDefault="004B3AB1" w:rsidP="005D2DCF">
      <w:r>
        <w:separator/>
      </w:r>
    </w:p>
  </w:endnote>
  <w:endnote w:type="continuationSeparator" w:id="0">
    <w:p w14:paraId="793A3096" w14:textId="77777777" w:rsidR="004B3AB1" w:rsidRDefault="004B3AB1" w:rsidP="005D2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29E76" w14:textId="550999ED" w:rsidR="00EB4C22" w:rsidRPr="001F5707" w:rsidRDefault="005E5975" w:rsidP="002D7D87">
    <w:pPr>
      <w:pStyle w:val="VHFoot"/>
    </w:pPr>
    <w:fldSimple w:instr=" FILENAME \* MERGEFORMAT ">
      <w:r>
        <w:t xml:space="preserve">LMVH Booking Agreement </w:t>
      </w:r>
      <w:r w:rsidR="00886D07">
        <w:t>2026</w:t>
      </w:r>
    </w:fldSimple>
    <w:r w:rsidR="00600EAE">
      <w:tab/>
    </w:r>
    <w:r w:rsidR="00600EAE" w:rsidRPr="00CB4AE4">
      <w:t>Charity No: 301148</w:t>
    </w:r>
    <w:r w:rsidR="00600EAE">
      <w:t xml:space="preserve"> </w:t>
    </w:r>
    <w:r w:rsidR="00600EAE">
      <w:tab/>
    </w:r>
    <w:r w:rsidR="00D7388B">
      <w:t xml:space="preserve"> </w:t>
    </w:r>
    <w:sdt>
      <w:sdtPr>
        <w:id w:val="-28028037"/>
        <w:docPartObj>
          <w:docPartGallery w:val="Page Numbers (Top of Page)"/>
          <w:docPartUnique/>
        </w:docPartObj>
      </w:sdtPr>
      <w:sdtEndPr/>
      <w:sdtContent>
        <w:r w:rsidR="00D7388B" w:rsidRPr="00BE1504">
          <w:t xml:space="preserve">Page </w:t>
        </w:r>
        <w:r w:rsidR="00D7388B" w:rsidRPr="00BE1504">
          <w:fldChar w:fldCharType="begin"/>
        </w:r>
        <w:r w:rsidR="00D7388B" w:rsidRPr="00BE1504">
          <w:instrText>PAGE</w:instrText>
        </w:r>
        <w:r w:rsidR="00D7388B" w:rsidRPr="00BE1504">
          <w:fldChar w:fldCharType="separate"/>
        </w:r>
        <w:r w:rsidR="00D7388B">
          <w:t>2</w:t>
        </w:r>
        <w:r w:rsidR="00D7388B" w:rsidRPr="00BE1504">
          <w:fldChar w:fldCharType="end"/>
        </w:r>
        <w:r w:rsidR="00D7388B" w:rsidRPr="00BE1504">
          <w:t xml:space="preserve"> of </w:t>
        </w:r>
        <w:r w:rsidR="00D7388B" w:rsidRPr="00BE1504">
          <w:fldChar w:fldCharType="begin"/>
        </w:r>
        <w:r w:rsidR="00D7388B" w:rsidRPr="00BE1504">
          <w:instrText>NUMPAGES</w:instrText>
        </w:r>
        <w:r w:rsidR="00D7388B" w:rsidRPr="00BE1504">
          <w:fldChar w:fldCharType="separate"/>
        </w:r>
        <w:r w:rsidR="00D7388B">
          <w:t>2</w:t>
        </w:r>
        <w:r w:rsidR="00D7388B" w:rsidRPr="00BE1504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884B2" w14:textId="18C27948" w:rsidR="00ED492A" w:rsidRPr="001F5707" w:rsidRDefault="005E5975" w:rsidP="002D7D87">
    <w:pPr>
      <w:pStyle w:val="VHFoot"/>
    </w:pPr>
    <w:fldSimple w:instr=" FILENAME \* MERGEFORMAT ">
      <w:r>
        <w:t xml:space="preserve">LMVH Booking Agreement </w:t>
      </w:r>
      <w:r w:rsidR="00AD2485">
        <w:t>2026</w:t>
      </w:r>
    </w:fldSimple>
    <w:r w:rsidR="001F5707">
      <w:tab/>
    </w:r>
    <w:r w:rsidR="005A5FD9">
      <w:t xml:space="preserve">   </w:t>
    </w:r>
    <w:r w:rsidR="001F5707" w:rsidRPr="00CB4AE4">
      <w:t>Charity No: 301148</w:t>
    </w:r>
    <w:r w:rsidR="001F5707">
      <w:t xml:space="preserve"> </w:t>
    </w:r>
    <w:sdt>
      <w:sdtPr>
        <w:id w:val="-48611338"/>
        <w:docPartObj>
          <w:docPartGallery w:val="Page Numbers (Top of Page)"/>
          <w:docPartUnique/>
        </w:docPartObj>
      </w:sdtPr>
      <w:sdtEndPr/>
      <w:sdtContent>
        <w:r w:rsidR="00C146EB">
          <w:tab/>
        </w:r>
        <w:r w:rsidR="005A5FD9" w:rsidRPr="00BE1504">
          <w:t xml:space="preserve">Page </w:t>
        </w:r>
        <w:r w:rsidR="005A5FD9" w:rsidRPr="00BE1504">
          <w:fldChar w:fldCharType="begin"/>
        </w:r>
        <w:r w:rsidR="005A5FD9" w:rsidRPr="00BE1504">
          <w:instrText>PAGE</w:instrText>
        </w:r>
        <w:r w:rsidR="005A5FD9" w:rsidRPr="00BE1504">
          <w:fldChar w:fldCharType="separate"/>
        </w:r>
        <w:r w:rsidR="005A5FD9">
          <w:t>1</w:t>
        </w:r>
        <w:r w:rsidR="005A5FD9" w:rsidRPr="00BE1504">
          <w:fldChar w:fldCharType="end"/>
        </w:r>
        <w:r w:rsidR="005A5FD9" w:rsidRPr="00BE1504">
          <w:t xml:space="preserve"> of </w:t>
        </w:r>
        <w:r w:rsidR="005A5FD9" w:rsidRPr="00BE1504">
          <w:fldChar w:fldCharType="begin"/>
        </w:r>
        <w:r w:rsidR="005A5FD9" w:rsidRPr="00BE1504">
          <w:instrText>NUMPAGES</w:instrText>
        </w:r>
        <w:r w:rsidR="005A5FD9" w:rsidRPr="00BE1504">
          <w:fldChar w:fldCharType="separate"/>
        </w:r>
        <w:r w:rsidR="005A5FD9">
          <w:t>2</w:t>
        </w:r>
        <w:r w:rsidR="005A5FD9" w:rsidRPr="00BE1504">
          <w:fldChar w:fldCharType="end"/>
        </w:r>
        <w:r w:rsidR="005A5FD9">
          <w:t xml:space="preserve">  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F93CE" w14:textId="77777777" w:rsidR="004B3AB1" w:rsidRDefault="004B3AB1" w:rsidP="005D2DCF">
      <w:r>
        <w:separator/>
      </w:r>
    </w:p>
  </w:footnote>
  <w:footnote w:type="continuationSeparator" w:id="0">
    <w:p w14:paraId="277E60EE" w14:textId="77777777" w:rsidR="004B3AB1" w:rsidRDefault="004B3AB1" w:rsidP="005D2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9"/>
      <w:gridCol w:w="4252"/>
    </w:tblGrid>
    <w:tr w:rsidR="005D2DCF" w14:paraId="562B4EA3" w14:textId="77777777" w:rsidTr="0086695D">
      <w:tc>
        <w:tcPr>
          <w:tcW w:w="5529" w:type="dxa"/>
        </w:tcPr>
        <w:p w14:paraId="49FCCF67" w14:textId="77777777" w:rsidR="005D2DCF" w:rsidRDefault="005D2DCF" w:rsidP="005D2DCF">
          <w:pPr>
            <w:jc w:val="right"/>
            <w:rPr>
              <w:noProof/>
              <w:sz w:val="20"/>
              <w:szCs w:val="20"/>
            </w:rPr>
          </w:pPr>
          <w:r w:rsidRPr="00CB4AE4">
            <w:rPr>
              <w:smallCaps/>
              <w:noProof/>
            </w:rPr>
            <w:drawing>
              <wp:anchor distT="0" distB="0" distL="114300" distR="114300" simplePos="0" relativeHeight="251662336" behindDoc="0" locked="0" layoutInCell="1" allowOverlap="1" wp14:anchorId="37721493" wp14:editId="2E8C1B34">
                <wp:simplePos x="0" y="0"/>
                <wp:positionH relativeFrom="margin">
                  <wp:posOffset>-67524</wp:posOffset>
                </wp:positionH>
                <wp:positionV relativeFrom="paragraph">
                  <wp:posOffset>4998</wp:posOffset>
                </wp:positionV>
                <wp:extent cx="577811" cy="577811"/>
                <wp:effectExtent l="0" t="0" r="0" b="0"/>
                <wp:wrapSquare wrapText="bothSides"/>
                <wp:docPr id="345332642" name="Picture 2" descr="Generated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enerated imag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63" t="7718" r="8983" b="9626"/>
                        <a:stretch/>
                      </pic:blipFill>
                      <pic:spPr bwMode="auto">
                        <a:xfrm>
                          <a:off x="0" y="0"/>
                          <a:ext cx="577811" cy="577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52" w:type="dxa"/>
          <w:vAlign w:val="center"/>
        </w:tcPr>
        <w:p w14:paraId="02AD8747" w14:textId="77777777" w:rsidR="005D2DCF" w:rsidRPr="0086695D" w:rsidRDefault="005D2DCF" w:rsidP="0086695D">
          <w:pPr>
            <w:spacing w:line="276" w:lineRule="auto"/>
            <w:jc w:val="right"/>
            <w:rPr>
              <w:smallCaps/>
              <w:noProof/>
            </w:rPr>
          </w:pPr>
          <w:r w:rsidRPr="00D72EBE">
            <w:rPr>
              <w:smallCaps/>
              <w:noProof/>
              <w:sz w:val="22"/>
              <w:szCs w:val="22"/>
            </w:rPr>
            <w:t>Lytchett Matravers Village Hall</w:t>
          </w:r>
        </w:p>
      </w:tc>
    </w:tr>
  </w:tbl>
  <w:p w14:paraId="5674A49F" w14:textId="77777777" w:rsidR="005D2DCF" w:rsidRDefault="005D2D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5103"/>
    </w:tblGrid>
    <w:tr w:rsidR="0086695D" w14:paraId="27889477" w14:textId="77777777" w:rsidTr="000F21EF">
      <w:tc>
        <w:tcPr>
          <w:tcW w:w="4536" w:type="dxa"/>
        </w:tcPr>
        <w:p w14:paraId="2B724FA6" w14:textId="77777777" w:rsidR="0086695D" w:rsidRDefault="0086695D" w:rsidP="0086695D">
          <w:pPr>
            <w:jc w:val="right"/>
            <w:rPr>
              <w:noProof/>
              <w:sz w:val="20"/>
              <w:szCs w:val="20"/>
            </w:rPr>
          </w:pPr>
          <w:r w:rsidRPr="00CB4AE4">
            <w:rPr>
              <w:smallCaps/>
              <w:noProof/>
            </w:rPr>
            <w:drawing>
              <wp:anchor distT="0" distB="0" distL="114300" distR="114300" simplePos="0" relativeHeight="251664384" behindDoc="0" locked="0" layoutInCell="1" allowOverlap="1" wp14:anchorId="4FFC5E86" wp14:editId="7D3A4D3B">
                <wp:simplePos x="0" y="0"/>
                <wp:positionH relativeFrom="margin">
                  <wp:posOffset>-45720</wp:posOffset>
                </wp:positionH>
                <wp:positionV relativeFrom="paragraph">
                  <wp:posOffset>14605</wp:posOffset>
                </wp:positionV>
                <wp:extent cx="1299845" cy="1299845"/>
                <wp:effectExtent l="0" t="0" r="0" b="0"/>
                <wp:wrapNone/>
                <wp:docPr id="1850503528" name="Picture 2" descr="Generated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enerated imag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63" t="7718" r="8983" b="9626"/>
                        <a:stretch/>
                      </pic:blipFill>
                      <pic:spPr bwMode="auto">
                        <a:xfrm>
                          <a:off x="0" y="0"/>
                          <a:ext cx="1299845" cy="1299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03" w:type="dxa"/>
        </w:tcPr>
        <w:p w14:paraId="7EE9CA7D" w14:textId="77777777" w:rsidR="0086695D" w:rsidRPr="0086695D" w:rsidRDefault="0086695D" w:rsidP="000F21EF">
          <w:pPr>
            <w:pStyle w:val="Heading2"/>
            <w:jc w:val="right"/>
            <w:rPr>
              <w:noProof/>
            </w:rPr>
          </w:pPr>
          <w:r w:rsidRPr="0086695D">
            <w:rPr>
              <w:noProof/>
            </w:rPr>
            <w:t>Lytchett Matravers Village Hall</w:t>
          </w:r>
        </w:p>
        <w:p w14:paraId="6A0A0A34" w14:textId="39263166" w:rsidR="0086695D" w:rsidRPr="00D72EBE" w:rsidRDefault="007B0E8E" w:rsidP="000F21EF">
          <w:pPr>
            <w:spacing w:line="276" w:lineRule="auto"/>
            <w:jc w:val="right"/>
            <w:rPr>
              <w:noProof/>
              <w:sz w:val="22"/>
              <w:szCs w:val="22"/>
            </w:rPr>
          </w:pPr>
          <w:r>
            <w:rPr>
              <w:noProof/>
              <w:sz w:val="22"/>
              <w:szCs w:val="22"/>
            </w:rPr>
            <w:t>Vineyard Close</w:t>
          </w:r>
          <w:r w:rsidR="0086695D">
            <w:rPr>
              <w:noProof/>
              <w:sz w:val="22"/>
              <w:szCs w:val="22"/>
            </w:rPr>
            <w:t xml:space="preserve">, </w:t>
          </w:r>
          <w:r w:rsidR="0086695D" w:rsidRPr="00D72EBE">
            <w:rPr>
              <w:noProof/>
              <w:sz w:val="22"/>
              <w:szCs w:val="22"/>
            </w:rPr>
            <w:t>Lytchett Matravers</w:t>
          </w:r>
        </w:p>
        <w:p w14:paraId="1E366334" w14:textId="77777777" w:rsidR="0086695D" w:rsidRPr="0086695D" w:rsidRDefault="0086695D" w:rsidP="000F21EF">
          <w:pPr>
            <w:spacing w:line="276" w:lineRule="auto"/>
            <w:jc w:val="right"/>
            <w:rPr>
              <w:noProof/>
              <w:sz w:val="22"/>
              <w:szCs w:val="22"/>
            </w:rPr>
          </w:pPr>
          <w:r w:rsidRPr="00D72EBE">
            <w:rPr>
              <w:noProof/>
              <w:sz w:val="22"/>
              <w:szCs w:val="22"/>
            </w:rPr>
            <w:t>Dorset</w:t>
          </w:r>
          <w:r>
            <w:rPr>
              <w:noProof/>
              <w:sz w:val="22"/>
              <w:szCs w:val="22"/>
            </w:rPr>
            <w:t xml:space="preserve">, </w:t>
          </w:r>
          <w:r w:rsidRPr="00D72EBE">
            <w:rPr>
              <w:noProof/>
              <w:sz w:val="22"/>
              <w:szCs w:val="22"/>
            </w:rPr>
            <w:t>BH16 6DD</w:t>
          </w:r>
        </w:p>
      </w:tc>
    </w:tr>
  </w:tbl>
  <w:p w14:paraId="3DB45327" w14:textId="77777777" w:rsidR="0086695D" w:rsidRDefault="0086695D" w:rsidP="0086695D">
    <w:pPr>
      <w:pStyle w:val="Header"/>
    </w:pPr>
  </w:p>
  <w:p w14:paraId="7F89DB60" w14:textId="77777777" w:rsidR="0086383B" w:rsidRDefault="0086383B" w:rsidP="0086695D">
    <w:pPr>
      <w:pStyle w:val="Header"/>
    </w:pPr>
  </w:p>
  <w:p w14:paraId="23214847" w14:textId="77777777" w:rsidR="000F21EF" w:rsidRDefault="000F21EF" w:rsidP="0086695D">
    <w:pPr>
      <w:pStyle w:val="Header"/>
    </w:pPr>
  </w:p>
  <w:p w14:paraId="29A9129E" w14:textId="77777777" w:rsidR="000F21EF" w:rsidRDefault="000F21EF" w:rsidP="008669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324"/>
    <w:multiLevelType w:val="multilevel"/>
    <w:tmpl w:val="03B6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11C2C"/>
    <w:multiLevelType w:val="multilevel"/>
    <w:tmpl w:val="DF84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A212C"/>
    <w:multiLevelType w:val="multilevel"/>
    <w:tmpl w:val="C3ECC9CA"/>
    <w:lvl w:ilvl="0">
      <w:start w:val="1"/>
      <w:numFmt w:val="none"/>
      <w:lvlText w:val="%1"/>
      <w:lvlJc w:val="left"/>
      <w:rPr>
        <w:rFonts w:cs="Times New Roman" w:hint="default"/>
      </w:rPr>
    </w:lvl>
    <w:lvl w:ilvl="1">
      <w:start w:val="1"/>
      <w:numFmt w:val="none"/>
      <w:lvlText w:val="%2"/>
      <w:lvlJc w:val="left"/>
      <w:rPr>
        <w:rFonts w:cs="Times New Roman" w:hint="default"/>
      </w:rPr>
    </w:lvl>
    <w:lvl w:ilvl="2">
      <w:start w:val="1"/>
      <w:numFmt w:val="decimal"/>
      <w:pStyle w:val="Heading3"/>
      <w:lvlText w:val="%3."/>
      <w:lvlJc w:val="left"/>
      <w:pPr>
        <w:ind w:left="425" w:hanging="425"/>
      </w:pPr>
      <w:rPr>
        <w:rFonts w:cs="Times New Roman" w:hint="default"/>
      </w:rPr>
    </w:lvl>
    <w:lvl w:ilvl="3">
      <w:start w:val="1"/>
      <w:numFmt w:val="decimal"/>
      <w:pStyle w:val="VH7"/>
      <w:lvlText w:val="%3.%4"/>
      <w:lvlJc w:val="left"/>
      <w:pPr>
        <w:tabs>
          <w:tab w:val="num" w:pos="3971"/>
        </w:tabs>
        <w:ind w:left="3971" w:hanging="426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ind w:left="1021" w:hanging="170"/>
      </w:pPr>
      <w:rPr>
        <w:rFonts w:ascii="Symbol" w:hAnsi="Symbol" w:hint="default"/>
        <w:color w:val="auto"/>
      </w:rPr>
    </w:lvl>
    <w:lvl w:ilvl="5">
      <w:start w:val="1"/>
      <w:numFmt w:val="lowerRoman"/>
      <w:lvlRestart w:val="0"/>
      <w:pStyle w:val="VH4c"/>
      <w:lvlText w:val="%6"/>
      <w:lvlJc w:val="left"/>
      <w:pPr>
        <w:ind w:left="1276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19296C9F"/>
    <w:multiLevelType w:val="multilevel"/>
    <w:tmpl w:val="C79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A733B"/>
    <w:multiLevelType w:val="multilevel"/>
    <w:tmpl w:val="F52C4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55404E"/>
    <w:multiLevelType w:val="hybridMultilevel"/>
    <w:tmpl w:val="0E4A986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05CF6"/>
    <w:multiLevelType w:val="multilevel"/>
    <w:tmpl w:val="079E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E940DE"/>
    <w:multiLevelType w:val="multilevel"/>
    <w:tmpl w:val="8C729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DE3B45"/>
    <w:multiLevelType w:val="hybridMultilevel"/>
    <w:tmpl w:val="F5D21BAA"/>
    <w:lvl w:ilvl="0" w:tplc="88FEE35C">
      <w:start w:val="1"/>
      <w:numFmt w:val="bullet"/>
      <w:pStyle w:val="VH4"/>
      <w:lvlText w:val=""/>
      <w:lvlJc w:val="left"/>
      <w:pPr>
        <w:ind w:left="-130" w:hanging="360"/>
      </w:pPr>
      <w:rPr>
        <w:rFonts w:ascii="Symbol" w:hAnsi="Symbol" w:hint="default"/>
        <w:color w:val="330080" w:themeColor="accent6" w:themeShade="80"/>
      </w:rPr>
    </w:lvl>
    <w:lvl w:ilvl="1" w:tplc="FFFFFFFF" w:tentative="1">
      <w:start w:val="1"/>
      <w:numFmt w:val="lowerLetter"/>
      <w:lvlText w:val="%2."/>
      <w:lvlJc w:val="left"/>
      <w:pPr>
        <w:ind w:left="590" w:hanging="360"/>
      </w:pPr>
    </w:lvl>
    <w:lvl w:ilvl="2" w:tplc="FFFFFFFF" w:tentative="1">
      <w:start w:val="1"/>
      <w:numFmt w:val="lowerRoman"/>
      <w:lvlText w:val="%3."/>
      <w:lvlJc w:val="right"/>
      <w:pPr>
        <w:ind w:left="1310" w:hanging="180"/>
      </w:pPr>
    </w:lvl>
    <w:lvl w:ilvl="3" w:tplc="FFFFFFFF" w:tentative="1">
      <w:start w:val="1"/>
      <w:numFmt w:val="decimal"/>
      <w:lvlText w:val="%4."/>
      <w:lvlJc w:val="left"/>
      <w:pPr>
        <w:ind w:left="2030" w:hanging="360"/>
      </w:pPr>
    </w:lvl>
    <w:lvl w:ilvl="4" w:tplc="FFFFFFFF" w:tentative="1">
      <w:start w:val="1"/>
      <w:numFmt w:val="lowerLetter"/>
      <w:lvlText w:val="%5."/>
      <w:lvlJc w:val="left"/>
      <w:pPr>
        <w:ind w:left="2750" w:hanging="360"/>
      </w:pPr>
    </w:lvl>
    <w:lvl w:ilvl="5" w:tplc="FFFFFFFF" w:tentative="1">
      <w:start w:val="1"/>
      <w:numFmt w:val="lowerRoman"/>
      <w:lvlText w:val="%6."/>
      <w:lvlJc w:val="right"/>
      <w:pPr>
        <w:ind w:left="3470" w:hanging="180"/>
      </w:pPr>
    </w:lvl>
    <w:lvl w:ilvl="6" w:tplc="FFFFFFFF" w:tentative="1">
      <w:start w:val="1"/>
      <w:numFmt w:val="decimal"/>
      <w:lvlText w:val="%7."/>
      <w:lvlJc w:val="left"/>
      <w:pPr>
        <w:ind w:left="4190" w:hanging="360"/>
      </w:pPr>
    </w:lvl>
    <w:lvl w:ilvl="7" w:tplc="FFFFFFFF" w:tentative="1">
      <w:start w:val="1"/>
      <w:numFmt w:val="lowerLetter"/>
      <w:lvlText w:val="%8."/>
      <w:lvlJc w:val="left"/>
      <w:pPr>
        <w:ind w:left="4910" w:hanging="360"/>
      </w:pPr>
    </w:lvl>
    <w:lvl w:ilvl="8" w:tplc="FFFFFFFF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9" w15:restartNumberingAfterBreak="0">
    <w:nsid w:val="2866053B"/>
    <w:multiLevelType w:val="multilevel"/>
    <w:tmpl w:val="9D44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E63F6B"/>
    <w:multiLevelType w:val="multilevel"/>
    <w:tmpl w:val="4DAC3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00706D"/>
    <w:multiLevelType w:val="multilevel"/>
    <w:tmpl w:val="BAD2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BC0602"/>
    <w:multiLevelType w:val="multilevel"/>
    <w:tmpl w:val="3FB4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CD2E4A"/>
    <w:multiLevelType w:val="hybridMultilevel"/>
    <w:tmpl w:val="F44834A4"/>
    <w:lvl w:ilvl="0" w:tplc="F33CD556">
      <w:start w:val="1"/>
      <w:numFmt w:val="decimal"/>
      <w:pStyle w:val="VH4d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E2878"/>
    <w:multiLevelType w:val="multilevel"/>
    <w:tmpl w:val="57C0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0C6436"/>
    <w:multiLevelType w:val="multilevel"/>
    <w:tmpl w:val="5E8ECEF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iCs/>
      </w:rPr>
    </w:lvl>
    <w:lvl w:ilvl="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2">
      <w:start w:val="1"/>
      <w:numFmt w:val="bullet"/>
      <w:lvlText w:val="‐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53942E54"/>
    <w:multiLevelType w:val="hybridMultilevel"/>
    <w:tmpl w:val="EE1EA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0725B"/>
    <w:multiLevelType w:val="hybridMultilevel"/>
    <w:tmpl w:val="4CC0F2BA"/>
    <w:lvl w:ilvl="0" w:tplc="9D682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05460F"/>
    <w:multiLevelType w:val="multilevel"/>
    <w:tmpl w:val="C58E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9E6CA3"/>
    <w:multiLevelType w:val="multilevel"/>
    <w:tmpl w:val="161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B35747"/>
    <w:multiLevelType w:val="multilevel"/>
    <w:tmpl w:val="07F8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0469FB"/>
    <w:multiLevelType w:val="hybridMultilevel"/>
    <w:tmpl w:val="B308C18C"/>
    <w:lvl w:ilvl="0" w:tplc="7BDE87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596E2C"/>
    <w:multiLevelType w:val="hybridMultilevel"/>
    <w:tmpl w:val="B81ED268"/>
    <w:lvl w:ilvl="0" w:tplc="570CFF9C">
      <w:start w:val="1"/>
      <w:numFmt w:val="bullet"/>
      <w:pStyle w:val="DMAE3a"/>
      <w:lvlText w:val="‐"/>
      <w:lvlJc w:val="left"/>
      <w:pPr>
        <w:ind w:left="720" w:hanging="360"/>
      </w:pPr>
      <w:rPr>
        <w:rFonts w:ascii="Calibri" w:hAnsi="Calibri" w:hint="default"/>
        <w:color w:val="330080" w:themeColor="accent6" w:themeShade="8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757964"/>
    <w:multiLevelType w:val="hybridMultilevel"/>
    <w:tmpl w:val="781E73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50D98"/>
    <w:multiLevelType w:val="multilevel"/>
    <w:tmpl w:val="87D6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695988"/>
    <w:multiLevelType w:val="hybridMultilevel"/>
    <w:tmpl w:val="BF4C50A8"/>
    <w:lvl w:ilvl="0" w:tplc="D58CE758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308990">
    <w:abstractNumId w:val="15"/>
  </w:num>
  <w:num w:numId="2" w16cid:durableId="98840230">
    <w:abstractNumId w:val="2"/>
  </w:num>
  <w:num w:numId="3" w16cid:durableId="1271932628">
    <w:abstractNumId w:val="15"/>
  </w:num>
  <w:num w:numId="4" w16cid:durableId="1546483278">
    <w:abstractNumId w:val="2"/>
  </w:num>
  <w:num w:numId="5" w16cid:durableId="1829326793">
    <w:abstractNumId w:val="15"/>
  </w:num>
  <w:num w:numId="6" w16cid:durableId="702949910">
    <w:abstractNumId w:val="2"/>
  </w:num>
  <w:num w:numId="7" w16cid:durableId="1262957550">
    <w:abstractNumId w:val="2"/>
  </w:num>
  <w:num w:numId="8" w16cid:durableId="1715889302">
    <w:abstractNumId w:val="15"/>
  </w:num>
  <w:num w:numId="9" w16cid:durableId="492180252">
    <w:abstractNumId w:val="2"/>
  </w:num>
  <w:num w:numId="10" w16cid:durableId="1429083464">
    <w:abstractNumId w:val="15"/>
  </w:num>
  <w:num w:numId="11" w16cid:durableId="443577654">
    <w:abstractNumId w:val="2"/>
  </w:num>
  <w:num w:numId="12" w16cid:durableId="1843085345">
    <w:abstractNumId w:val="15"/>
  </w:num>
  <w:num w:numId="13" w16cid:durableId="1649046298">
    <w:abstractNumId w:val="2"/>
  </w:num>
  <w:num w:numId="14" w16cid:durableId="1323462138">
    <w:abstractNumId w:val="17"/>
  </w:num>
  <w:num w:numId="15" w16cid:durableId="1925062959">
    <w:abstractNumId w:val="23"/>
  </w:num>
  <w:num w:numId="16" w16cid:durableId="404690892">
    <w:abstractNumId w:val="11"/>
  </w:num>
  <w:num w:numId="17" w16cid:durableId="809710463">
    <w:abstractNumId w:val="16"/>
  </w:num>
  <w:num w:numId="18" w16cid:durableId="1345132859">
    <w:abstractNumId w:val="21"/>
  </w:num>
  <w:num w:numId="19" w16cid:durableId="174392246">
    <w:abstractNumId w:val="13"/>
  </w:num>
  <w:num w:numId="20" w16cid:durableId="215896375">
    <w:abstractNumId w:val="7"/>
  </w:num>
  <w:num w:numId="21" w16cid:durableId="2047829231">
    <w:abstractNumId w:val="10"/>
  </w:num>
  <w:num w:numId="22" w16cid:durableId="771168517">
    <w:abstractNumId w:val="5"/>
  </w:num>
  <w:num w:numId="23" w16cid:durableId="112286712">
    <w:abstractNumId w:val="20"/>
  </w:num>
  <w:num w:numId="24" w16cid:durableId="1697541509">
    <w:abstractNumId w:val="0"/>
  </w:num>
  <w:num w:numId="25" w16cid:durableId="186869450">
    <w:abstractNumId w:val="19"/>
  </w:num>
  <w:num w:numId="26" w16cid:durableId="2089691605">
    <w:abstractNumId w:val="3"/>
  </w:num>
  <w:num w:numId="27" w16cid:durableId="196310161">
    <w:abstractNumId w:val="24"/>
  </w:num>
  <w:num w:numId="28" w16cid:durableId="352537952">
    <w:abstractNumId w:val="9"/>
  </w:num>
  <w:num w:numId="29" w16cid:durableId="2018312788">
    <w:abstractNumId w:val="6"/>
  </w:num>
  <w:num w:numId="30" w16cid:durableId="421997385">
    <w:abstractNumId w:val="1"/>
  </w:num>
  <w:num w:numId="31" w16cid:durableId="650910161">
    <w:abstractNumId w:val="14"/>
  </w:num>
  <w:num w:numId="32" w16cid:durableId="1314213223">
    <w:abstractNumId w:val="4"/>
  </w:num>
  <w:num w:numId="33" w16cid:durableId="1421297577">
    <w:abstractNumId w:val="12"/>
  </w:num>
  <w:num w:numId="34" w16cid:durableId="989093636">
    <w:abstractNumId w:val="18"/>
  </w:num>
  <w:num w:numId="35" w16cid:durableId="16664607">
    <w:abstractNumId w:val="25"/>
  </w:num>
  <w:num w:numId="36" w16cid:durableId="320892361">
    <w:abstractNumId w:val="8"/>
  </w:num>
  <w:num w:numId="37" w16cid:durableId="13911472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41"/>
    <w:rsid w:val="0000023E"/>
    <w:rsid w:val="000022BD"/>
    <w:rsid w:val="00011CC5"/>
    <w:rsid w:val="00021610"/>
    <w:rsid w:val="000217C7"/>
    <w:rsid w:val="00057A8A"/>
    <w:rsid w:val="00064818"/>
    <w:rsid w:val="000665BF"/>
    <w:rsid w:val="00072519"/>
    <w:rsid w:val="000733AF"/>
    <w:rsid w:val="00075D66"/>
    <w:rsid w:val="0008102E"/>
    <w:rsid w:val="0008419D"/>
    <w:rsid w:val="00087C5D"/>
    <w:rsid w:val="00095ABE"/>
    <w:rsid w:val="000A4D69"/>
    <w:rsid w:val="000D0922"/>
    <w:rsid w:val="000F21EF"/>
    <w:rsid w:val="00131115"/>
    <w:rsid w:val="00144266"/>
    <w:rsid w:val="00144541"/>
    <w:rsid w:val="00145557"/>
    <w:rsid w:val="00152E0E"/>
    <w:rsid w:val="00163698"/>
    <w:rsid w:val="00164B53"/>
    <w:rsid w:val="00166C70"/>
    <w:rsid w:val="001711C5"/>
    <w:rsid w:val="001B2919"/>
    <w:rsid w:val="001B3945"/>
    <w:rsid w:val="001C3D20"/>
    <w:rsid w:val="001C7B4F"/>
    <w:rsid w:val="001D1A6B"/>
    <w:rsid w:val="001F5106"/>
    <w:rsid w:val="001F5707"/>
    <w:rsid w:val="00201186"/>
    <w:rsid w:val="00207632"/>
    <w:rsid w:val="00211E7B"/>
    <w:rsid w:val="002132BF"/>
    <w:rsid w:val="0021420A"/>
    <w:rsid w:val="00231B4C"/>
    <w:rsid w:val="00233E7E"/>
    <w:rsid w:val="002454BF"/>
    <w:rsid w:val="002478BC"/>
    <w:rsid w:val="002523BF"/>
    <w:rsid w:val="00253698"/>
    <w:rsid w:val="00265E40"/>
    <w:rsid w:val="002705A2"/>
    <w:rsid w:val="00274173"/>
    <w:rsid w:val="00276818"/>
    <w:rsid w:val="00280D53"/>
    <w:rsid w:val="0029186B"/>
    <w:rsid w:val="00292EC3"/>
    <w:rsid w:val="0029782B"/>
    <w:rsid w:val="002A2EB8"/>
    <w:rsid w:val="002A70B2"/>
    <w:rsid w:val="002B02F6"/>
    <w:rsid w:val="002C3201"/>
    <w:rsid w:val="002C4070"/>
    <w:rsid w:val="002C409B"/>
    <w:rsid w:val="002C5670"/>
    <w:rsid w:val="002C6866"/>
    <w:rsid w:val="002D18B5"/>
    <w:rsid w:val="002D2970"/>
    <w:rsid w:val="002D4BE3"/>
    <w:rsid w:val="002D7D87"/>
    <w:rsid w:val="002E3E6B"/>
    <w:rsid w:val="002E5281"/>
    <w:rsid w:val="002F2880"/>
    <w:rsid w:val="002F6E3E"/>
    <w:rsid w:val="0030133D"/>
    <w:rsid w:val="0030347F"/>
    <w:rsid w:val="0030612C"/>
    <w:rsid w:val="00312F1B"/>
    <w:rsid w:val="00315D23"/>
    <w:rsid w:val="00321D71"/>
    <w:rsid w:val="00326449"/>
    <w:rsid w:val="003313F4"/>
    <w:rsid w:val="00334791"/>
    <w:rsid w:val="0034326A"/>
    <w:rsid w:val="00345321"/>
    <w:rsid w:val="00362A51"/>
    <w:rsid w:val="00373148"/>
    <w:rsid w:val="00377A39"/>
    <w:rsid w:val="00383405"/>
    <w:rsid w:val="00383ED2"/>
    <w:rsid w:val="003927C7"/>
    <w:rsid w:val="0039576F"/>
    <w:rsid w:val="003967A8"/>
    <w:rsid w:val="003A0BC0"/>
    <w:rsid w:val="003A1E02"/>
    <w:rsid w:val="003B77C3"/>
    <w:rsid w:val="003D0714"/>
    <w:rsid w:val="003E37A7"/>
    <w:rsid w:val="003F05D0"/>
    <w:rsid w:val="003F5B2F"/>
    <w:rsid w:val="003F6836"/>
    <w:rsid w:val="00407D9D"/>
    <w:rsid w:val="00424FE0"/>
    <w:rsid w:val="004330C3"/>
    <w:rsid w:val="0043487F"/>
    <w:rsid w:val="00436AC8"/>
    <w:rsid w:val="00452F37"/>
    <w:rsid w:val="00462212"/>
    <w:rsid w:val="0046327C"/>
    <w:rsid w:val="004650E1"/>
    <w:rsid w:val="00465553"/>
    <w:rsid w:val="004677E2"/>
    <w:rsid w:val="00470D6D"/>
    <w:rsid w:val="00474963"/>
    <w:rsid w:val="004B1F09"/>
    <w:rsid w:val="004B3AB1"/>
    <w:rsid w:val="004B5655"/>
    <w:rsid w:val="004C0808"/>
    <w:rsid w:val="004C25D0"/>
    <w:rsid w:val="004D7EDA"/>
    <w:rsid w:val="004F072C"/>
    <w:rsid w:val="004F2191"/>
    <w:rsid w:val="004F769A"/>
    <w:rsid w:val="005015BA"/>
    <w:rsid w:val="00507853"/>
    <w:rsid w:val="0052129A"/>
    <w:rsid w:val="005271A0"/>
    <w:rsid w:val="0053150A"/>
    <w:rsid w:val="005331DD"/>
    <w:rsid w:val="005371BE"/>
    <w:rsid w:val="00541EE2"/>
    <w:rsid w:val="005423C7"/>
    <w:rsid w:val="0054563B"/>
    <w:rsid w:val="005502F1"/>
    <w:rsid w:val="00553469"/>
    <w:rsid w:val="0055478A"/>
    <w:rsid w:val="00554B68"/>
    <w:rsid w:val="0057122B"/>
    <w:rsid w:val="005764B5"/>
    <w:rsid w:val="00582658"/>
    <w:rsid w:val="00591858"/>
    <w:rsid w:val="005A5FD9"/>
    <w:rsid w:val="005A79E4"/>
    <w:rsid w:val="005B0039"/>
    <w:rsid w:val="005D2DCF"/>
    <w:rsid w:val="005D67CD"/>
    <w:rsid w:val="005E5975"/>
    <w:rsid w:val="005F2621"/>
    <w:rsid w:val="00600EAE"/>
    <w:rsid w:val="00610B13"/>
    <w:rsid w:val="006133B9"/>
    <w:rsid w:val="00613A59"/>
    <w:rsid w:val="00614C2A"/>
    <w:rsid w:val="00616B34"/>
    <w:rsid w:val="00626E9F"/>
    <w:rsid w:val="00627863"/>
    <w:rsid w:val="00630A6E"/>
    <w:rsid w:val="0065070E"/>
    <w:rsid w:val="00652D06"/>
    <w:rsid w:val="006546CE"/>
    <w:rsid w:val="00656C6B"/>
    <w:rsid w:val="006637A1"/>
    <w:rsid w:val="00665F61"/>
    <w:rsid w:val="00674B5C"/>
    <w:rsid w:val="006930D7"/>
    <w:rsid w:val="006A720C"/>
    <w:rsid w:val="006C1358"/>
    <w:rsid w:val="006C238F"/>
    <w:rsid w:val="006C6CCD"/>
    <w:rsid w:val="006D2069"/>
    <w:rsid w:val="006D7382"/>
    <w:rsid w:val="006E7A0B"/>
    <w:rsid w:val="006F0C48"/>
    <w:rsid w:val="006F29C6"/>
    <w:rsid w:val="006F77E0"/>
    <w:rsid w:val="00701D6F"/>
    <w:rsid w:val="0070203D"/>
    <w:rsid w:val="00704875"/>
    <w:rsid w:val="007061E0"/>
    <w:rsid w:val="007112D7"/>
    <w:rsid w:val="0071645B"/>
    <w:rsid w:val="00716AB5"/>
    <w:rsid w:val="00731D2C"/>
    <w:rsid w:val="00732EF1"/>
    <w:rsid w:val="00737BA5"/>
    <w:rsid w:val="00743F46"/>
    <w:rsid w:val="0076230D"/>
    <w:rsid w:val="0076557B"/>
    <w:rsid w:val="0078016B"/>
    <w:rsid w:val="0079349F"/>
    <w:rsid w:val="007964D0"/>
    <w:rsid w:val="007A7477"/>
    <w:rsid w:val="007B014F"/>
    <w:rsid w:val="007B0E8E"/>
    <w:rsid w:val="007B1C12"/>
    <w:rsid w:val="007C14F1"/>
    <w:rsid w:val="007D66FD"/>
    <w:rsid w:val="007D6C29"/>
    <w:rsid w:val="007F50E0"/>
    <w:rsid w:val="00804AA8"/>
    <w:rsid w:val="00806AC7"/>
    <w:rsid w:val="00806EFE"/>
    <w:rsid w:val="00817BF8"/>
    <w:rsid w:val="008442BB"/>
    <w:rsid w:val="00845275"/>
    <w:rsid w:val="00845E27"/>
    <w:rsid w:val="00853F60"/>
    <w:rsid w:val="00855BC9"/>
    <w:rsid w:val="00861C94"/>
    <w:rsid w:val="0086383B"/>
    <w:rsid w:val="00864F0B"/>
    <w:rsid w:val="0086560A"/>
    <w:rsid w:val="0086695D"/>
    <w:rsid w:val="00867738"/>
    <w:rsid w:val="008712BA"/>
    <w:rsid w:val="00871B29"/>
    <w:rsid w:val="00871EEF"/>
    <w:rsid w:val="00880CB5"/>
    <w:rsid w:val="008817A4"/>
    <w:rsid w:val="00886D07"/>
    <w:rsid w:val="008902FE"/>
    <w:rsid w:val="008931A1"/>
    <w:rsid w:val="008A0445"/>
    <w:rsid w:val="008A3685"/>
    <w:rsid w:val="008A5C89"/>
    <w:rsid w:val="008D0320"/>
    <w:rsid w:val="008D7297"/>
    <w:rsid w:val="008E4C78"/>
    <w:rsid w:val="008E56AA"/>
    <w:rsid w:val="008F0AE1"/>
    <w:rsid w:val="00902759"/>
    <w:rsid w:val="00910F4B"/>
    <w:rsid w:val="00922699"/>
    <w:rsid w:val="00927ED0"/>
    <w:rsid w:val="009402A4"/>
    <w:rsid w:val="00941FEC"/>
    <w:rsid w:val="009444B2"/>
    <w:rsid w:val="0097151D"/>
    <w:rsid w:val="00973163"/>
    <w:rsid w:val="009817EA"/>
    <w:rsid w:val="00985B22"/>
    <w:rsid w:val="0099055D"/>
    <w:rsid w:val="009920AA"/>
    <w:rsid w:val="009C6943"/>
    <w:rsid w:val="009D4C1F"/>
    <w:rsid w:val="009D7702"/>
    <w:rsid w:val="009E30B7"/>
    <w:rsid w:val="009E392D"/>
    <w:rsid w:val="00A00A38"/>
    <w:rsid w:val="00A0425F"/>
    <w:rsid w:val="00A0524D"/>
    <w:rsid w:val="00A11DE5"/>
    <w:rsid w:val="00A15E73"/>
    <w:rsid w:val="00A16582"/>
    <w:rsid w:val="00A36245"/>
    <w:rsid w:val="00A420E0"/>
    <w:rsid w:val="00A448A5"/>
    <w:rsid w:val="00A44986"/>
    <w:rsid w:val="00A51732"/>
    <w:rsid w:val="00A62E06"/>
    <w:rsid w:val="00A67076"/>
    <w:rsid w:val="00A721EF"/>
    <w:rsid w:val="00A814F6"/>
    <w:rsid w:val="00A93F7D"/>
    <w:rsid w:val="00A970AC"/>
    <w:rsid w:val="00AA1199"/>
    <w:rsid w:val="00AA6011"/>
    <w:rsid w:val="00AA6CB9"/>
    <w:rsid w:val="00AB2F73"/>
    <w:rsid w:val="00AB345C"/>
    <w:rsid w:val="00AB39B2"/>
    <w:rsid w:val="00AC1ACE"/>
    <w:rsid w:val="00AC49E9"/>
    <w:rsid w:val="00AC727E"/>
    <w:rsid w:val="00AD04B1"/>
    <w:rsid w:val="00AD1A64"/>
    <w:rsid w:val="00AD2485"/>
    <w:rsid w:val="00AD6274"/>
    <w:rsid w:val="00AE10A7"/>
    <w:rsid w:val="00AE10F1"/>
    <w:rsid w:val="00AE14A2"/>
    <w:rsid w:val="00AF2E3D"/>
    <w:rsid w:val="00AF55FB"/>
    <w:rsid w:val="00B006F7"/>
    <w:rsid w:val="00B06346"/>
    <w:rsid w:val="00B1135C"/>
    <w:rsid w:val="00B1478D"/>
    <w:rsid w:val="00B204B5"/>
    <w:rsid w:val="00B353E9"/>
    <w:rsid w:val="00B36F50"/>
    <w:rsid w:val="00B36FC7"/>
    <w:rsid w:val="00B41020"/>
    <w:rsid w:val="00B45C86"/>
    <w:rsid w:val="00B46C4C"/>
    <w:rsid w:val="00B5129D"/>
    <w:rsid w:val="00B520A7"/>
    <w:rsid w:val="00B53467"/>
    <w:rsid w:val="00B56EC7"/>
    <w:rsid w:val="00B6704C"/>
    <w:rsid w:val="00B67D14"/>
    <w:rsid w:val="00B74ED5"/>
    <w:rsid w:val="00B75A35"/>
    <w:rsid w:val="00B97E33"/>
    <w:rsid w:val="00BA07F1"/>
    <w:rsid w:val="00BC714F"/>
    <w:rsid w:val="00BD094C"/>
    <w:rsid w:val="00BD259C"/>
    <w:rsid w:val="00BE1504"/>
    <w:rsid w:val="00BF469B"/>
    <w:rsid w:val="00C05E8F"/>
    <w:rsid w:val="00C073F8"/>
    <w:rsid w:val="00C146EB"/>
    <w:rsid w:val="00C21CF0"/>
    <w:rsid w:val="00C2227D"/>
    <w:rsid w:val="00C30692"/>
    <w:rsid w:val="00C40568"/>
    <w:rsid w:val="00C42046"/>
    <w:rsid w:val="00C758F5"/>
    <w:rsid w:val="00C82718"/>
    <w:rsid w:val="00C84A57"/>
    <w:rsid w:val="00C930B9"/>
    <w:rsid w:val="00C93C52"/>
    <w:rsid w:val="00C976AA"/>
    <w:rsid w:val="00C97AF9"/>
    <w:rsid w:val="00CA40F0"/>
    <w:rsid w:val="00CA603F"/>
    <w:rsid w:val="00CB0019"/>
    <w:rsid w:val="00CB147E"/>
    <w:rsid w:val="00CB22E8"/>
    <w:rsid w:val="00CB3986"/>
    <w:rsid w:val="00CB4AE4"/>
    <w:rsid w:val="00CC2D28"/>
    <w:rsid w:val="00CD2207"/>
    <w:rsid w:val="00CD2E4B"/>
    <w:rsid w:val="00CD4213"/>
    <w:rsid w:val="00CD45FA"/>
    <w:rsid w:val="00CD6CA7"/>
    <w:rsid w:val="00D1235B"/>
    <w:rsid w:val="00D211AD"/>
    <w:rsid w:val="00D23EA2"/>
    <w:rsid w:val="00D370CB"/>
    <w:rsid w:val="00D43ADF"/>
    <w:rsid w:val="00D66446"/>
    <w:rsid w:val="00D71751"/>
    <w:rsid w:val="00D722C8"/>
    <w:rsid w:val="00D72EBE"/>
    <w:rsid w:val="00D7388B"/>
    <w:rsid w:val="00D802EA"/>
    <w:rsid w:val="00D82031"/>
    <w:rsid w:val="00D837A1"/>
    <w:rsid w:val="00D84F38"/>
    <w:rsid w:val="00D87455"/>
    <w:rsid w:val="00D90AA4"/>
    <w:rsid w:val="00D91216"/>
    <w:rsid w:val="00D9181B"/>
    <w:rsid w:val="00DA2547"/>
    <w:rsid w:val="00DA7167"/>
    <w:rsid w:val="00DA7DC8"/>
    <w:rsid w:val="00DB5C55"/>
    <w:rsid w:val="00DC56B8"/>
    <w:rsid w:val="00DE22AE"/>
    <w:rsid w:val="00DE6271"/>
    <w:rsid w:val="00DF08FD"/>
    <w:rsid w:val="00DF6D37"/>
    <w:rsid w:val="00E01743"/>
    <w:rsid w:val="00E0691B"/>
    <w:rsid w:val="00E10748"/>
    <w:rsid w:val="00E2048D"/>
    <w:rsid w:val="00E2423C"/>
    <w:rsid w:val="00E311A5"/>
    <w:rsid w:val="00E47D10"/>
    <w:rsid w:val="00E52B5F"/>
    <w:rsid w:val="00E52F30"/>
    <w:rsid w:val="00E52F37"/>
    <w:rsid w:val="00E537D0"/>
    <w:rsid w:val="00E54B40"/>
    <w:rsid w:val="00E56259"/>
    <w:rsid w:val="00E61440"/>
    <w:rsid w:val="00E61A26"/>
    <w:rsid w:val="00E62DD1"/>
    <w:rsid w:val="00E67175"/>
    <w:rsid w:val="00E76B59"/>
    <w:rsid w:val="00E77BDE"/>
    <w:rsid w:val="00EA6CAA"/>
    <w:rsid w:val="00EB0259"/>
    <w:rsid w:val="00EB2927"/>
    <w:rsid w:val="00EB4C22"/>
    <w:rsid w:val="00EC4895"/>
    <w:rsid w:val="00ED0DD7"/>
    <w:rsid w:val="00ED492A"/>
    <w:rsid w:val="00EE26DF"/>
    <w:rsid w:val="00EE33B9"/>
    <w:rsid w:val="00EF6514"/>
    <w:rsid w:val="00F00FA3"/>
    <w:rsid w:val="00F017D2"/>
    <w:rsid w:val="00F02BC9"/>
    <w:rsid w:val="00F03DE4"/>
    <w:rsid w:val="00F0774E"/>
    <w:rsid w:val="00F1533E"/>
    <w:rsid w:val="00F16246"/>
    <w:rsid w:val="00F2677D"/>
    <w:rsid w:val="00F3091D"/>
    <w:rsid w:val="00F30F0F"/>
    <w:rsid w:val="00F33CD0"/>
    <w:rsid w:val="00F411F0"/>
    <w:rsid w:val="00F55758"/>
    <w:rsid w:val="00F603A0"/>
    <w:rsid w:val="00F63D3A"/>
    <w:rsid w:val="00F731D9"/>
    <w:rsid w:val="00F7330C"/>
    <w:rsid w:val="00F74C1C"/>
    <w:rsid w:val="00F81D59"/>
    <w:rsid w:val="00F82617"/>
    <w:rsid w:val="00F850F3"/>
    <w:rsid w:val="00F9224B"/>
    <w:rsid w:val="00FB4682"/>
    <w:rsid w:val="00FB5B92"/>
    <w:rsid w:val="00FE0589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49ECDF"/>
  <w15:chartTrackingRefBased/>
  <w15:docId w15:val="{FCC1DB91-4181-4FB1-AC28-CCE453E3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943"/>
    <w:rPr>
      <w:rFonts w:asciiTheme="minorHAnsi" w:hAnsiTheme="minorHAnsi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6271"/>
    <w:pPr>
      <w:jc w:val="center"/>
      <w:outlineLvl w:val="0"/>
    </w:pPr>
    <w:rPr>
      <w:rFonts w:eastAsiaTheme="majorEastAsia" w:cs="Aptos"/>
      <w:b/>
      <w:smallCaps/>
      <w:sz w:val="36"/>
      <w:szCs w:val="36"/>
      <w:lang w:val="en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2A2EB8"/>
    <w:pPr>
      <w:jc w:val="left"/>
      <w:outlineLvl w:val="1"/>
    </w:pPr>
    <w:rPr>
      <w:rFonts w:ascii="Aptos" w:hAnsi="Aptos"/>
      <w:color w:val="330080" w:themeColor="accent6" w:themeShade="8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7ED0"/>
    <w:pPr>
      <w:numPr>
        <w:ilvl w:val="2"/>
        <w:numId w:val="13"/>
      </w:numPr>
      <w:spacing w:before="240"/>
      <w:outlineLvl w:val="2"/>
    </w:pPr>
    <w:rPr>
      <w:rFonts w:eastAsiaTheme="minorEastAsia" w:cs="Calibri"/>
      <w:b/>
      <w:bCs/>
      <w:color w:val="4C00BF" w:themeColor="accent6" w:themeShade="BF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271"/>
    <w:pPr>
      <w:keepNext/>
      <w:spacing w:before="240" w:after="60"/>
      <w:outlineLvl w:val="3"/>
    </w:pPr>
    <w:rPr>
      <w:rFonts w:ascii="Calibri" w:eastAsiaTheme="majorEastAsia" w:hAnsi="Calibri" w:cs="Calibri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37BA5"/>
    <w:pPr>
      <w:keepNext/>
      <w:keepLines/>
      <w:spacing w:before="80" w:after="40"/>
      <w:outlineLvl w:val="4"/>
    </w:pPr>
    <w:rPr>
      <w:rFonts w:eastAsiaTheme="majorEastAsia" w:cstheme="majorBidi"/>
      <w:color w:val="8F00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27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F0000" w:themeColor="accent1" w:themeShade="7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2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F0000" w:themeColor="accent1" w:themeShade="7F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2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1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2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271"/>
    <w:rPr>
      <w:rFonts w:ascii="Cambria" w:eastAsiaTheme="majorEastAsia" w:hAnsi="Cambria" w:cs="Aptos"/>
      <w:b/>
      <w:smallCaps/>
      <w:sz w:val="36"/>
      <w:szCs w:val="36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2A2EB8"/>
    <w:rPr>
      <w:rFonts w:ascii="Aptos" w:eastAsiaTheme="majorEastAsia" w:hAnsi="Aptos" w:cs="Aptos"/>
      <w:b/>
      <w:smallCaps/>
      <w:color w:val="330080" w:themeColor="accent6" w:themeShade="80"/>
      <w:sz w:val="24"/>
      <w:szCs w:val="24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rsid w:val="00927ED0"/>
    <w:rPr>
      <w:rFonts w:asciiTheme="minorHAnsi" w:eastAsiaTheme="minorEastAsia" w:hAnsiTheme="minorHAnsi" w:cs="Calibri"/>
      <w:b/>
      <w:bCs/>
      <w:color w:val="4C00BF" w:themeColor="accent6" w:themeShade="BF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271"/>
    <w:rPr>
      <w:rFonts w:ascii="Calibri" w:eastAsiaTheme="majorEastAsia" w:hAnsi="Calibri" w:cs="Calibri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BA5"/>
    <w:rPr>
      <w:rFonts w:eastAsiaTheme="majorEastAsia" w:cstheme="majorBidi"/>
      <w:color w:val="8F00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271"/>
    <w:rPr>
      <w:rFonts w:asciiTheme="majorHAnsi" w:eastAsiaTheme="majorEastAsia" w:hAnsiTheme="majorHAnsi" w:cstheme="majorBidi"/>
      <w:color w:val="5F0000" w:themeColor="accent1" w:themeShade="7F"/>
      <w:sz w:val="24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271"/>
    <w:rPr>
      <w:rFonts w:asciiTheme="majorHAnsi" w:eastAsiaTheme="majorEastAsia" w:hAnsiTheme="majorHAnsi" w:cstheme="majorBidi"/>
      <w:i/>
      <w:iCs/>
      <w:color w:val="5F0000" w:themeColor="accent1" w:themeShade="7F"/>
      <w:sz w:val="24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271"/>
    <w:rPr>
      <w:rFonts w:asciiTheme="majorHAnsi" w:eastAsiaTheme="majorEastAsia" w:hAnsiTheme="majorHAnsi" w:cstheme="majorBidi"/>
      <w:color w:val="272727" w:themeColor="text1" w:themeTint="D8"/>
      <w:sz w:val="21"/>
      <w:szCs w:val="19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2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19"/>
    </w:rPr>
  </w:style>
  <w:style w:type="paragraph" w:styleId="Title">
    <w:name w:val="Title"/>
    <w:basedOn w:val="Heading1"/>
    <w:next w:val="Normal"/>
    <w:link w:val="TitleChar"/>
    <w:uiPriority w:val="10"/>
    <w:qFormat/>
    <w:rsid w:val="005371BE"/>
    <w:pPr>
      <w:pBdr>
        <w:bottom w:val="single" w:sz="12" w:space="1" w:color="auto"/>
      </w:pBdr>
    </w:pPr>
    <w:rPr>
      <w:rFonts w:ascii="Aptos Serif" w:hAnsi="Aptos Serif" w:cs="Aptos Serif"/>
      <w:color w:val="4C00BF" w:themeColor="accent6" w:themeShade="BF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1BE"/>
    <w:rPr>
      <w:rFonts w:ascii="Aptos Serif" w:eastAsiaTheme="majorEastAsia" w:hAnsi="Aptos Serif" w:cs="Aptos Serif"/>
      <w:b/>
      <w:smallCaps/>
      <w:color w:val="4C00BF" w:themeColor="accent6" w:themeShade="BF"/>
      <w:sz w:val="56"/>
      <w:szCs w:val="56"/>
      <w:lang w:val="en"/>
    </w:rPr>
  </w:style>
  <w:style w:type="paragraph" w:styleId="Subtitle">
    <w:name w:val="Subtitle"/>
    <w:basedOn w:val="Normal"/>
    <w:next w:val="Normal"/>
    <w:link w:val="SubtitleChar"/>
    <w:uiPriority w:val="11"/>
    <w:rsid w:val="00737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737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BA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E6271"/>
    <w:pPr>
      <w:ind w:left="720"/>
      <w:contextualSpacing/>
    </w:pPr>
    <w:rPr>
      <w:b/>
      <w:szCs w:val="20"/>
    </w:rPr>
  </w:style>
  <w:style w:type="character" w:styleId="IntenseEmphasis">
    <w:name w:val="Intense Emphasis"/>
    <w:basedOn w:val="DefaultParagraphFont"/>
    <w:uiPriority w:val="21"/>
    <w:rsid w:val="00737BA5"/>
    <w:rPr>
      <w:i/>
      <w:iCs/>
      <w:color w:val="8F00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737BA5"/>
    <w:pPr>
      <w:pBdr>
        <w:top w:val="single" w:sz="4" w:space="10" w:color="8F0000" w:themeColor="accent1" w:themeShade="BF"/>
        <w:bottom w:val="single" w:sz="4" w:space="10" w:color="8F0000" w:themeColor="accent1" w:themeShade="BF"/>
      </w:pBdr>
      <w:spacing w:before="360" w:after="360"/>
      <w:ind w:left="864" w:right="864"/>
      <w:jc w:val="center"/>
    </w:pPr>
    <w:rPr>
      <w:i/>
      <w:iCs/>
      <w:color w:val="8F00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BA5"/>
    <w:rPr>
      <w:i/>
      <w:iCs/>
      <w:color w:val="8F0000" w:themeColor="accent1" w:themeShade="BF"/>
    </w:rPr>
  </w:style>
  <w:style w:type="character" w:styleId="IntenseReference">
    <w:name w:val="Intense Reference"/>
    <w:basedOn w:val="DefaultParagraphFont"/>
    <w:uiPriority w:val="32"/>
    <w:rsid w:val="00737BA5"/>
    <w:rPr>
      <w:b/>
      <w:bCs/>
      <w:smallCaps/>
      <w:color w:val="8F0000" w:themeColor="accent1" w:themeShade="BF"/>
      <w:spacing w:val="5"/>
    </w:rPr>
  </w:style>
  <w:style w:type="table" w:styleId="TableGrid">
    <w:name w:val="Table Grid"/>
    <w:basedOn w:val="TableNormal"/>
    <w:uiPriority w:val="39"/>
    <w:rsid w:val="00C30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2D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DCF"/>
  </w:style>
  <w:style w:type="paragraph" w:styleId="Footer">
    <w:name w:val="footer"/>
    <w:basedOn w:val="Normal"/>
    <w:link w:val="FooterChar"/>
    <w:uiPriority w:val="99"/>
    <w:unhideWhenUsed/>
    <w:rsid w:val="005D2D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DCF"/>
  </w:style>
  <w:style w:type="paragraph" w:customStyle="1" w:styleId="VH1">
    <w:name w:val="VH1"/>
    <w:basedOn w:val="Normal"/>
    <w:link w:val="VH1Char"/>
    <w:qFormat/>
    <w:rsid w:val="0099055D"/>
    <w:rPr>
      <w:rFonts w:ascii="Aptos" w:hAnsi="Aptos"/>
      <w:sz w:val="22"/>
      <w:szCs w:val="22"/>
    </w:rPr>
  </w:style>
  <w:style w:type="character" w:customStyle="1" w:styleId="VH1Char">
    <w:name w:val="VH1 Char"/>
    <w:link w:val="VH1"/>
    <w:rsid w:val="0099055D"/>
    <w:rPr>
      <w:rFonts w:ascii="Aptos" w:hAnsi="Aptos"/>
      <w:sz w:val="22"/>
      <w:szCs w:val="22"/>
      <w:lang w:val="en-US"/>
    </w:rPr>
  </w:style>
  <w:style w:type="paragraph" w:customStyle="1" w:styleId="VH3">
    <w:name w:val="VH3"/>
    <w:basedOn w:val="ListParagraph"/>
    <w:link w:val="VH3Char"/>
    <w:qFormat/>
    <w:rsid w:val="00861C94"/>
    <w:pPr>
      <w:ind w:left="0"/>
    </w:pPr>
    <w:rPr>
      <w:rFonts w:ascii="Aptos" w:hAnsi="Aptos" w:cs="Calibri"/>
      <w:sz w:val="20"/>
    </w:rPr>
  </w:style>
  <w:style w:type="character" w:customStyle="1" w:styleId="VH3Char">
    <w:name w:val="VH3 Char"/>
    <w:link w:val="VH3"/>
    <w:rsid w:val="00861C94"/>
    <w:rPr>
      <w:rFonts w:ascii="Aptos" w:hAnsi="Aptos" w:cs="Calibri"/>
      <w:b/>
      <w:lang w:val="en-US"/>
    </w:rPr>
  </w:style>
  <w:style w:type="paragraph" w:customStyle="1" w:styleId="VHFoot">
    <w:name w:val="VHFoot"/>
    <w:basedOn w:val="Footer"/>
    <w:link w:val="VHFootChar"/>
    <w:qFormat/>
    <w:rsid w:val="002D7D87"/>
    <w:pPr>
      <w:pBdr>
        <w:top w:val="single" w:sz="4" w:space="1" w:color="auto"/>
      </w:pBdr>
      <w:tabs>
        <w:tab w:val="clear" w:pos="4513"/>
        <w:tab w:val="clear" w:pos="9026"/>
        <w:tab w:val="center" w:pos="4820"/>
        <w:tab w:val="right" w:pos="9923"/>
      </w:tabs>
    </w:pPr>
    <w:rPr>
      <w:noProof/>
      <w:color w:val="7F7F7F" w:themeColor="text1" w:themeTint="80"/>
      <w:sz w:val="18"/>
      <w:szCs w:val="18"/>
    </w:rPr>
  </w:style>
  <w:style w:type="character" w:customStyle="1" w:styleId="VHFootChar">
    <w:name w:val="VHFoot Char"/>
    <w:link w:val="VHFoot"/>
    <w:rsid w:val="002D7D87"/>
    <w:rPr>
      <w:rFonts w:asciiTheme="minorHAnsi" w:hAnsiTheme="minorHAnsi"/>
      <w:noProof/>
      <w:color w:val="7F7F7F" w:themeColor="text1" w:themeTint="80"/>
      <w:sz w:val="18"/>
      <w:szCs w:val="18"/>
      <w:lang w:val="en-US"/>
    </w:rPr>
  </w:style>
  <w:style w:type="paragraph" w:customStyle="1" w:styleId="VH4">
    <w:name w:val="VH4"/>
    <w:basedOn w:val="Normal"/>
    <w:link w:val="VH4Char"/>
    <w:qFormat/>
    <w:rsid w:val="00AD04B1"/>
    <w:pPr>
      <w:numPr>
        <w:numId w:val="36"/>
      </w:numPr>
      <w:tabs>
        <w:tab w:val="left" w:pos="709"/>
        <w:tab w:val="left" w:pos="5954"/>
      </w:tabs>
      <w:spacing w:before="20" w:after="60"/>
      <w:ind w:left="709" w:hanging="284"/>
      <w:contextualSpacing/>
    </w:pPr>
    <w:rPr>
      <w:rFonts w:eastAsiaTheme="minorEastAsia" w:cstheme="minorBidi"/>
      <w:spacing w:val="-3"/>
      <w:sz w:val="22"/>
      <w:szCs w:val="22"/>
      <w:lang w:eastAsia="en-GB"/>
    </w:rPr>
  </w:style>
  <w:style w:type="character" w:customStyle="1" w:styleId="VH4Char">
    <w:name w:val="VH4 Char"/>
    <w:link w:val="VH4"/>
    <w:rsid w:val="00AD04B1"/>
    <w:rPr>
      <w:rFonts w:asciiTheme="minorHAnsi" w:eastAsiaTheme="minorEastAsia" w:hAnsiTheme="minorHAnsi" w:cstheme="minorBidi"/>
      <w:spacing w:val="-3"/>
      <w:sz w:val="22"/>
      <w:szCs w:val="22"/>
      <w:lang w:val="en-US" w:eastAsia="en-GB"/>
    </w:rPr>
  </w:style>
  <w:style w:type="paragraph" w:customStyle="1" w:styleId="VH2">
    <w:name w:val="VH2"/>
    <w:basedOn w:val="VH3"/>
    <w:link w:val="VH2Char"/>
    <w:qFormat/>
    <w:rsid w:val="00DE6271"/>
    <w:rPr>
      <w:sz w:val="22"/>
      <w:szCs w:val="22"/>
      <w:lang w:val="en"/>
    </w:rPr>
  </w:style>
  <w:style w:type="character" w:customStyle="1" w:styleId="VH2Char">
    <w:name w:val="VH2 Char"/>
    <w:link w:val="VH2"/>
    <w:rsid w:val="00DE6271"/>
    <w:rPr>
      <w:rFonts w:ascii="Calibri" w:hAnsi="Calibri" w:cs="Calibri"/>
      <w:b/>
      <w:sz w:val="22"/>
      <w:szCs w:val="22"/>
      <w:lang w:val="en"/>
    </w:rPr>
  </w:style>
  <w:style w:type="paragraph" w:customStyle="1" w:styleId="OM5">
    <w:name w:val="OM5"/>
    <w:basedOn w:val="Normal"/>
    <w:link w:val="OM5Char"/>
    <w:rsid w:val="00DE6271"/>
    <w:pPr>
      <w:tabs>
        <w:tab w:val="left" w:pos="284"/>
      </w:tabs>
    </w:pPr>
    <w:rPr>
      <w:rFonts w:ascii="Calibri" w:hAnsi="Calibri" w:cs="Calibri"/>
      <w:sz w:val="22"/>
      <w:szCs w:val="22"/>
    </w:rPr>
  </w:style>
  <w:style w:type="character" w:customStyle="1" w:styleId="OM5Char">
    <w:name w:val="OM5 Char"/>
    <w:link w:val="OM5"/>
    <w:rsid w:val="00DE6271"/>
    <w:rPr>
      <w:rFonts w:ascii="Calibri" w:hAnsi="Calibri" w:cs="Calibri"/>
      <w:sz w:val="22"/>
      <w:szCs w:val="22"/>
    </w:rPr>
  </w:style>
  <w:style w:type="paragraph" w:customStyle="1" w:styleId="VH11">
    <w:name w:val="VH1.1"/>
    <w:basedOn w:val="VH1"/>
    <w:link w:val="VH11Char"/>
    <w:qFormat/>
    <w:rsid w:val="006C6CCD"/>
    <w:pPr>
      <w:ind w:left="426"/>
    </w:pPr>
    <w:rPr>
      <w:rFonts w:asciiTheme="minorHAnsi" w:eastAsiaTheme="majorEastAsia" w:hAnsiTheme="minorHAnsi"/>
      <w:lang w:val="en-GB"/>
    </w:rPr>
  </w:style>
  <w:style w:type="character" w:customStyle="1" w:styleId="VH11Char">
    <w:name w:val="VH1.1 Char"/>
    <w:link w:val="VH11"/>
    <w:rsid w:val="006C6CCD"/>
    <w:rPr>
      <w:rFonts w:asciiTheme="minorHAnsi" w:eastAsiaTheme="majorEastAsia" w:hAnsiTheme="minorHAnsi" w:cs="Calibri"/>
      <w:sz w:val="22"/>
      <w:szCs w:val="22"/>
    </w:rPr>
  </w:style>
  <w:style w:type="paragraph" w:customStyle="1" w:styleId="VH3b">
    <w:name w:val="VH3b"/>
    <w:basedOn w:val="VH2"/>
    <w:link w:val="VH3bChar"/>
    <w:qFormat/>
    <w:rsid w:val="00DE6271"/>
    <w:pPr>
      <w:ind w:left="993"/>
    </w:pPr>
    <w:rPr>
      <w:i/>
      <w:iCs/>
    </w:rPr>
  </w:style>
  <w:style w:type="character" w:customStyle="1" w:styleId="VH3bChar">
    <w:name w:val="VH3b Char"/>
    <w:basedOn w:val="VH2Char"/>
    <w:link w:val="VH3b"/>
    <w:rsid w:val="00DE6271"/>
    <w:rPr>
      <w:rFonts w:ascii="Calibri" w:hAnsi="Calibri" w:cs="Calibri"/>
      <w:b/>
      <w:i/>
      <w:iCs/>
      <w:sz w:val="22"/>
      <w:szCs w:val="22"/>
      <w:lang w:val="en"/>
    </w:rPr>
  </w:style>
  <w:style w:type="paragraph" w:customStyle="1" w:styleId="VH1b">
    <w:name w:val="VH1b"/>
    <w:basedOn w:val="VH1"/>
    <w:link w:val="VH1bChar"/>
    <w:qFormat/>
    <w:rsid w:val="001B3945"/>
    <w:rPr>
      <w:i/>
      <w:iCs/>
      <w:sz w:val="16"/>
      <w:szCs w:val="16"/>
    </w:rPr>
  </w:style>
  <w:style w:type="character" w:customStyle="1" w:styleId="VH1bChar">
    <w:name w:val="VH1b Char"/>
    <w:basedOn w:val="VH1Char"/>
    <w:link w:val="VH1b"/>
    <w:rsid w:val="001B3945"/>
    <w:rPr>
      <w:rFonts w:ascii="Calibri" w:hAnsi="Calibri" w:cs="Calibri"/>
      <w:i/>
      <w:iCs/>
      <w:sz w:val="16"/>
      <w:szCs w:val="16"/>
      <w:lang w:val="en-US"/>
    </w:rPr>
  </w:style>
  <w:style w:type="paragraph" w:customStyle="1" w:styleId="VH7">
    <w:name w:val="VH7"/>
    <w:basedOn w:val="Normal"/>
    <w:link w:val="VH7Char"/>
    <w:qFormat/>
    <w:rsid w:val="00DE6271"/>
    <w:pPr>
      <w:numPr>
        <w:ilvl w:val="3"/>
        <w:numId w:val="13"/>
      </w:numPr>
      <w:tabs>
        <w:tab w:val="left" w:pos="993"/>
      </w:tabs>
      <w:suppressAutoHyphens/>
      <w:spacing w:before="60"/>
      <w:jc w:val="both"/>
    </w:pPr>
    <w:rPr>
      <w:rFonts w:eastAsiaTheme="majorEastAsia" w:cstheme="minorHAnsi"/>
      <w:spacing w:val="-3"/>
      <w:sz w:val="22"/>
      <w:szCs w:val="22"/>
    </w:rPr>
  </w:style>
  <w:style w:type="character" w:customStyle="1" w:styleId="VH7Char">
    <w:name w:val="VH7 Char"/>
    <w:basedOn w:val="DefaultParagraphFont"/>
    <w:link w:val="VH7"/>
    <w:rsid w:val="00DE6271"/>
    <w:rPr>
      <w:rFonts w:asciiTheme="minorHAnsi" w:eastAsiaTheme="majorEastAsia" w:hAnsiTheme="minorHAnsi" w:cstheme="minorHAnsi"/>
      <w:spacing w:val="-3"/>
      <w:sz w:val="22"/>
      <w:szCs w:val="22"/>
    </w:rPr>
  </w:style>
  <w:style w:type="paragraph" w:customStyle="1" w:styleId="VH4a">
    <w:name w:val="VH4a"/>
    <w:basedOn w:val="DMAE3a"/>
    <w:link w:val="VH4aChar"/>
    <w:qFormat/>
    <w:rsid w:val="00144266"/>
    <w:pPr>
      <w:ind w:left="851" w:hanging="142"/>
    </w:pPr>
    <w:rPr>
      <w:rFonts w:eastAsiaTheme="majorEastAsia"/>
      <w:sz w:val="22"/>
      <w:szCs w:val="22"/>
    </w:rPr>
  </w:style>
  <w:style w:type="character" w:customStyle="1" w:styleId="VH4aChar">
    <w:name w:val="VH4a Char"/>
    <w:basedOn w:val="VH4Char"/>
    <w:link w:val="VH4a"/>
    <w:rsid w:val="00144266"/>
    <w:rPr>
      <w:rFonts w:asciiTheme="minorHAnsi" w:eastAsiaTheme="majorEastAsia" w:hAnsiTheme="minorHAnsi" w:cstheme="minorBidi"/>
      <w:spacing w:val="-3"/>
      <w:sz w:val="22"/>
      <w:szCs w:val="22"/>
      <w:lang w:val="en-US" w:eastAsia="en-GB"/>
    </w:rPr>
  </w:style>
  <w:style w:type="paragraph" w:customStyle="1" w:styleId="Cut">
    <w:name w:val="Cut"/>
    <w:basedOn w:val="VH1b"/>
    <w:link w:val="CutChar"/>
    <w:rsid w:val="00DE6271"/>
  </w:style>
  <w:style w:type="character" w:customStyle="1" w:styleId="CutChar">
    <w:name w:val="Cut Char"/>
    <w:basedOn w:val="VH1bChar"/>
    <w:link w:val="Cut"/>
    <w:rsid w:val="00DE6271"/>
    <w:rPr>
      <w:rFonts w:ascii="Calibri" w:hAnsi="Calibri" w:cs="Calibri"/>
      <w:i/>
      <w:iCs/>
      <w:sz w:val="16"/>
      <w:szCs w:val="16"/>
      <w:lang w:val="en-US"/>
    </w:rPr>
  </w:style>
  <w:style w:type="paragraph" w:customStyle="1" w:styleId="VH7a">
    <w:name w:val="VH7a"/>
    <w:basedOn w:val="VH7"/>
    <w:link w:val="VH7aChar"/>
    <w:qFormat/>
    <w:rsid w:val="00DE6271"/>
    <w:pPr>
      <w:tabs>
        <w:tab w:val="num" w:pos="567"/>
        <w:tab w:val="num" w:pos="4253"/>
      </w:tabs>
      <w:spacing w:before="144"/>
      <w:ind w:left="567" w:hanging="567"/>
    </w:pPr>
    <w:rPr>
      <w:b/>
      <w:bCs/>
    </w:rPr>
  </w:style>
  <w:style w:type="character" w:customStyle="1" w:styleId="VH7aChar">
    <w:name w:val="VH7a Char"/>
    <w:basedOn w:val="VH7Char"/>
    <w:link w:val="VH7a"/>
    <w:rsid w:val="00DE6271"/>
    <w:rPr>
      <w:rFonts w:asciiTheme="minorHAnsi" w:eastAsiaTheme="majorEastAsia" w:hAnsiTheme="minorHAnsi" w:cstheme="minorHAnsi"/>
      <w:b/>
      <w:bCs/>
      <w:spacing w:val="-3"/>
      <w:sz w:val="22"/>
      <w:szCs w:val="22"/>
    </w:rPr>
  </w:style>
  <w:style w:type="paragraph" w:customStyle="1" w:styleId="VH4b">
    <w:name w:val="VH4b"/>
    <w:basedOn w:val="VH4a"/>
    <w:link w:val="VH4bChar"/>
    <w:qFormat/>
    <w:rsid w:val="00DE6271"/>
    <w:rPr>
      <w:b/>
      <w:bCs/>
    </w:rPr>
  </w:style>
  <w:style w:type="character" w:customStyle="1" w:styleId="VH4bChar">
    <w:name w:val="VH4b Char"/>
    <w:basedOn w:val="VH4aChar"/>
    <w:link w:val="VH4b"/>
    <w:rsid w:val="00DE6271"/>
    <w:rPr>
      <w:rFonts w:asciiTheme="minorHAnsi" w:eastAsiaTheme="minorEastAsia" w:hAnsiTheme="minorHAnsi" w:cstheme="minorBidi"/>
      <w:b/>
      <w:bCs/>
      <w:spacing w:val="-3"/>
      <w:sz w:val="22"/>
      <w:szCs w:val="22"/>
      <w:lang w:val="en-US" w:eastAsia="en-GB"/>
    </w:rPr>
  </w:style>
  <w:style w:type="paragraph" w:customStyle="1" w:styleId="VH4c">
    <w:name w:val="VH4c"/>
    <w:basedOn w:val="VH4a"/>
    <w:link w:val="VH4cChar"/>
    <w:qFormat/>
    <w:rsid w:val="00253698"/>
    <w:pPr>
      <w:numPr>
        <w:ilvl w:val="5"/>
        <w:numId w:val="13"/>
      </w:numPr>
      <w:tabs>
        <w:tab w:val="left" w:pos="993"/>
        <w:tab w:val="left" w:pos="1418"/>
        <w:tab w:val="left" w:pos="1843"/>
      </w:tabs>
      <w:ind w:left="993"/>
    </w:pPr>
    <w:rPr>
      <w:rFonts w:ascii="Calibri" w:hAnsi="Calibri" w:cs="Calibri"/>
    </w:rPr>
  </w:style>
  <w:style w:type="character" w:customStyle="1" w:styleId="VH4cChar">
    <w:name w:val="VH4c Char"/>
    <w:basedOn w:val="VH4aChar"/>
    <w:link w:val="VH4c"/>
    <w:rsid w:val="00253698"/>
    <w:rPr>
      <w:rFonts w:ascii="Calibri" w:eastAsiaTheme="minorEastAsia" w:hAnsi="Calibri" w:cs="Calibri"/>
      <w:spacing w:val="-3"/>
      <w:sz w:val="22"/>
      <w:szCs w:val="22"/>
      <w:lang w:val="en-US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DE6271"/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6271"/>
    <w:rPr>
      <w:rFonts w:ascii="Cambria" w:hAnsi="Cambria"/>
      <w:sz w:val="18"/>
      <w:szCs w:val="18"/>
    </w:rPr>
  </w:style>
  <w:style w:type="paragraph" w:styleId="Caption">
    <w:name w:val="caption"/>
    <w:basedOn w:val="Normal"/>
    <w:uiPriority w:val="35"/>
    <w:semiHidden/>
    <w:unhideWhenUsed/>
    <w:qFormat/>
    <w:rsid w:val="00DE6271"/>
    <w:pPr>
      <w:spacing w:after="200"/>
    </w:pPr>
    <w:rPr>
      <w:rFonts w:cs="Arial Unicode MS"/>
      <w:i/>
      <w:iCs/>
      <w:color w:val="0E2841"/>
      <w:sz w:val="18"/>
      <w:szCs w:val="18"/>
    </w:rPr>
  </w:style>
  <w:style w:type="character" w:styleId="Strong">
    <w:name w:val="Strong"/>
    <w:basedOn w:val="DefaultParagraphFont"/>
    <w:uiPriority w:val="22"/>
    <w:qFormat/>
    <w:rsid w:val="00DE6271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DE6271"/>
    <w:rPr>
      <w:b/>
      <w:i/>
      <w:color w:val="auto"/>
      <w:sz w:val="22"/>
    </w:rPr>
  </w:style>
  <w:style w:type="character" w:customStyle="1" w:styleId="ListParagraphChar">
    <w:name w:val="List Paragraph Char"/>
    <w:link w:val="ListParagraph"/>
    <w:uiPriority w:val="34"/>
    <w:rsid w:val="00DE6271"/>
    <w:rPr>
      <w:rFonts w:ascii="Cambria" w:hAnsi="Cambria"/>
      <w:b/>
      <w:sz w:val="24"/>
    </w:rPr>
  </w:style>
  <w:style w:type="paragraph" w:styleId="TOCHeading">
    <w:name w:val="TOC Heading"/>
    <w:basedOn w:val="Heading1"/>
    <w:next w:val="Normal"/>
    <w:uiPriority w:val="39"/>
    <w:qFormat/>
    <w:rsid w:val="00DE6271"/>
    <w:pPr>
      <w:keepNext/>
      <w:keepLines/>
      <w:spacing w:before="480" w:line="276" w:lineRule="auto"/>
      <w:jc w:val="left"/>
      <w:outlineLvl w:val="9"/>
    </w:pPr>
    <w:rPr>
      <w:rFonts w:eastAsia="Times New Roman" w:cs="Times New Roman"/>
      <w:bCs/>
      <w:color w:val="4C00BF" w:themeColor="accent6" w:themeShade="BF"/>
      <w:sz w:val="28"/>
      <w:szCs w:val="28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7964D0"/>
    <w:rPr>
      <w:color w:val="00206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64D0"/>
    <w:rPr>
      <w:color w:val="605E5C"/>
      <w:shd w:val="clear" w:color="auto" w:fill="E1DFDD"/>
    </w:rPr>
  </w:style>
  <w:style w:type="paragraph" w:customStyle="1" w:styleId="VH4d">
    <w:name w:val="VH4d"/>
    <w:basedOn w:val="VH4b"/>
    <w:link w:val="VH4dChar"/>
    <w:qFormat/>
    <w:rsid w:val="00C21CF0"/>
    <w:pPr>
      <w:numPr>
        <w:numId w:val="19"/>
      </w:numPr>
    </w:pPr>
  </w:style>
  <w:style w:type="character" w:customStyle="1" w:styleId="VH4dChar">
    <w:name w:val="VH4d Char"/>
    <w:basedOn w:val="VH4bChar"/>
    <w:link w:val="VH4d"/>
    <w:rsid w:val="00C21CF0"/>
    <w:rPr>
      <w:rFonts w:asciiTheme="minorHAnsi" w:eastAsiaTheme="minorEastAsia" w:hAnsiTheme="minorHAnsi" w:cstheme="minorBidi"/>
      <w:b/>
      <w:bCs/>
      <w:spacing w:val="-3"/>
      <w:sz w:val="22"/>
      <w:szCs w:val="22"/>
      <w:lang w:val="en-US" w:eastAsia="en-GB"/>
    </w:rPr>
  </w:style>
  <w:style w:type="paragraph" w:customStyle="1" w:styleId="DMAE3a">
    <w:name w:val="DMA E3a"/>
    <w:basedOn w:val="Normal"/>
    <w:rsid w:val="0076557B"/>
    <w:pPr>
      <w:numPr>
        <w:numId w:val="37"/>
      </w:numPr>
    </w:pPr>
  </w:style>
  <w:style w:type="paragraph" w:customStyle="1" w:styleId="VH12">
    <w:name w:val="VH1.2"/>
    <w:basedOn w:val="VH1"/>
    <w:link w:val="VH12Char"/>
    <w:qFormat/>
    <w:rsid w:val="00D87455"/>
    <w:pPr>
      <w:tabs>
        <w:tab w:val="left" w:pos="709"/>
      </w:tabs>
      <w:ind w:left="709" w:hanging="283"/>
    </w:pPr>
    <w:rPr>
      <w:rFonts w:asciiTheme="minorHAnsi" w:eastAsiaTheme="majorEastAsia" w:hAnsiTheme="minorHAnsi"/>
      <w:lang w:val="en-GB"/>
    </w:rPr>
  </w:style>
  <w:style w:type="character" w:customStyle="1" w:styleId="VH12Char">
    <w:name w:val="VH1.2 Char"/>
    <w:basedOn w:val="VH1Char"/>
    <w:link w:val="VH12"/>
    <w:rsid w:val="00D87455"/>
    <w:rPr>
      <w:rFonts w:asciiTheme="minorHAnsi" w:eastAsiaTheme="majorEastAsia" w:hAnsiTheme="minorHAnsi"/>
      <w:sz w:val="22"/>
      <w:szCs w:val="22"/>
      <w:lang w:val="en-US"/>
    </w:rPr>
  </w:style>
  <w:style w:type="paragraph" w:customStyle="1" w:styleId="VH13">
    <w:name w:val="VH1.3"/>
    <w:basedOn w:val="VH12"/>
    <w:link w:val="VH13Char"/>
    <w:qFormat/>
    <w:rsid w:val="00716AB5"/>
    <w:pPr>
      <w:tabs>
        <w:tab w:val="clear" w:pos="709"/>
        <w:tab w:val="left" w:pos="319"/>
      </w:tabs>
      <w:ind w:left="319" w:hanging="319"/>
    </w:pPr>
  </w:style>
  <w:style w:type="character" w:customStyle="1" w:styleId="VH13Char">
    <w:name w:val="VH1.3 Char"/>
    <w:basedOn w:val="VH12Char"/>
    <w:link w:val="VH13"/>
    <w:rsid w:val="00716AB5"/>
    <w:rPr>
      <w:rFonts w:asciiTheme="minorHAnsi" w:eastAsiaTheme="majorEastAsia" w:hAnsiTheme="minorHAns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ytchettmatraversvhall.co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quiries@lytchettmatraversvhall.co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\OneDrive\household\Custom%20Office%20Templates\Village%20Hall%20Letterhead.dotx" TargetMode="External"/></Relationships>
</file>

<file path=word/theme/theme1.xml><?xml version="1.0" encoding="utf-8"?>
<a:theme xmlns:a="http://schemas.openxmlformats.org/drawingml/2006/main" name="Office Theme">
  <a:themeElements>
    <a:clrScheme name="LM Village H">
      <a:dk1>
        <a:sysClr val="windowText" lastClr="000000"/>
      </a:dk1>
      <a:lt1>
        <a:srgbClr val="FFFFFF"/>
      </a:lt1>
      <a:dk2>
        <a:srgbClr val="FF0066"/>
      </a:dk2>
      <a:lt2>
        <a:srgbClr val="33007F"/>
      </a:lt2>
      <a:accent1>
        <a:srgbClr val="C00000"/>
      </a:accent1>
      <a:accent2>
        <a:srgbClr val="FF6600"/>
      </a:accent2>
      <a:accent3>
        <a:srgbClr val="FFFF00"/>
      </a:accent3>
      <a:accent4>
        <a:srgbClr val="1E753B"/>
      </a:accent4>
      <a:accent5>
        <a:srgbClr val="067CA2"/>
      </a:accent5>
      <a:accent6>
        <a:srgbClr val="6600FF"/>
      </a:accent6>
      <a:hlink>
        <a:srgbClr val="002060"/>
      </a:hlink>
      <a:folHlink>
        <a:srgbClr val="CC00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Village Hall Letterhead</Template>
  <TotalTime>41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B</dc:creator>
  <cp:keywords/>
  <dc:description/>
  <cp:lastModifiedBy>Beverly Barker</cp:lastModifiedBy>
  <cp:revision>31</cp:revision>
  <cp:lastPrinted>2026-01-22T17:48:00Z</cp:lastPrinted>
  <dcterms:created xsi:type="dcterms:W3CDTF">2026-01-22T17:48:00Z</dcterms:created>
  <dcterms:modified xsi:type="dcterms:W3CDTF">2026-04-11T12:07:00Z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a50aab4f-2008-4136-9d90-78d24bcf1006</vt:lpwstr>
  </property>
</Properties>
</file>